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667826656"/>
        <w:docPartObj>
          <w:docPartGallery w:val="Cover Pages"/>
          <w:docPartUnique/>
        </w:docPartObj>
      </w:sdtPr>
      <w:sdtEndPr/>
      <w:sdtContent>
        <w:p w14:paraId="1092E08F" w14:textId="77777777" w:rsidR="00ED7904" w:rsidRDefault="00ED7904" w:rsidP="00234FA5">
          <w:pPr>
            <w:pageBreakBefore/>
          </w:pPr>
        </w:p>
        <w:tbl>
          <w:tblPr>
            <w:tblStyle w:val="TableGrid"/>
            <w:tblpPr w:leftFromText="181" w:rightFromText="181" w:vertAnchor="page" w:tblpY="568"/>
            <w:tblOverlap w:val="never"/>
            <w:tblW w:w="5000" w:type="pct"/>
            <w:tblLook w:val="0600" w:firstRow="0" w:lastRow="0" w:firstColumn="0" w:lastColumn="0" w:noHBand="1" w:noVBand="1"/>
          </w:tblPr>
          <w:tblGrid>
            <w:gridCol w:w="6243"/>
            <w:gridCol w:w="3395"/>
          </w:tblGrid>
          <w:tr w:rsidR="00ED7904" w14:paraId="57E56A40" w14:textId="77777777" w:rsidTr="00A80E3F">
            <w:tc>
              <w:tcPr>
                <w:tcW w:w="6237" w:type="dxa"/>
              </w:tcPr>
              <w:sdt>
                <w:sdtPr>
                  <w:alias w:val="Entity Name"/>
                  <w:tag w:val="Subject"/>
                  <w:id w:val="-824514825"/>
                  <w:placeholder>
                    <w:docPart w:val="79A8377616FD41118AAEBD7FD9E075D7"/>
                  </w:placeholder>
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<w:text/>
                </w:sdtPr>
                <w:sdtEndPr/>
                <w:sdtContent>
                  <w:p w14:paraId="6DBD9308" w14:textId="029D77B8" w:rsidR="00ED7904" w:rsidRPr="001741BF" w:rsidRDefault="005E7078" w:rsidP="00A80E3F">
                    <w:pPr>
                      <w:pStyle w:val="Subtitle"/>
                    </w:pPr>
                    <w:r>
                      <w:t>gih.uq.edu.au</w:t>
                    </w:r>
                  </w:p>
                </w:sdtContent>
              </w:sdt>
              <w:p w14:paraId="1CBE85E1" w14:textId="7206FE74" w:rsidR="00ED7904" w:rsidRPr="001741BF" w:rsidRDefault="00ED7904" w:rsidP="00A80E3F">
                <w:pPr>
                  <w:pStyle w:val="CoverDetails"/>
                </w:pPr>
              </w:p>
            </w:tc>
            <w:tc>
              <w:tcPr>
                <w:tcW w:w="3391" w:type="dxa"/>
              </w:tcPr>
              <w:p w14:paraId="5422D8D6" w14:textId="77777777" w:rsidR="00ED7904" w:rsidRDefault="00ED7904" w:rsidP="00A80E3F">
                <w:pPr>
                  <w:jc w:val="right"/>
                </w:pPr>
                <w:r>
                  <w:rPr>
                    <w:noProof/>
                  </w:rPr>
                  <w:drawing>
                    <wp:inline distT="0" distB="0" distL="0" distR="0" wp14:anchorId="0ED2B0EE" wp14:editId="189FB986">
                      <wp:extent cx="1834900" cy="758954"/>
                      <wp:effectExtent l="0" t="0" r="0" b="3175"/>
                      <wp:docPr id="55" name="Picture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Logo-01.png"/>
                              <pic:cNvPicPr/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34900" cy="75895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tbl>
          <w:tblPr>
            <w:tblStyle w:val="TableGrid"/>
            <w:tblW w:w="5181" w:type="pct"/>
            <w:tblLook w:val="0600" w:firstRow="0" w:lastRow="0" w:firstColumn="0" w:lastColumn="0" w:noHBand="1" w:noVBand="1"/>
          </w:tblPr>
          <w:tblGrid>
            <w:gridCol w:w="9987"/>
          </w:tblGrid>
          <w:tr w:rsidR="00ED7904" w14:paraId="3F1A8E22" w14:textId="77777777" w:rsidTr="00B7213E">
            <w:trPr>
              <w:trHeight w:val="1285"/>
            </w:trPr>
            <w:tc>
              <w:tcPr>
                <w:tcW w:w="9986" w:type="dxa"/>
                <w:vAlign w:val="bottom"/>
              </w:tcPr>
              <w:p w14:paraId="1729F14B" w14:textId="75F9C1AC" w:rsidR="00ED7904" w:rsidRPr="00551951" w:rsidRDefault="00D95B7E" w:rsidP="00A80E3F">
                <w:pPr>
                  <w:pStyle w:val="Title"/>
                  <w:rPr>
                    <w:sz w:val="44"/>
                    <w:szCs w:val="44"/>
                  </w:rPr>
                </w:pPr>
                <w:r>
                  <w:rPr>
                    <w:sz w:val="44"/>
                    <w:szCs w:val="44"/>
                  </w:rPr>
                  <w:t>Ross Group</w:t>
                </w:r>
                <w:r w:rsidRPr="003C214F">
                  <w:rPr>
                    <w:sz w:val="44"/>
                    <w:szCs w:val="44"/>
                  </w:rPr>
                  <w:t>/Genome Innovation</w:t>
                </w:r>
                <w:r>
                  <w:rPr>
                    <w:sz w:val="44"/>
                    <w:szCs w:val="44"/>
                  </w:rPr>
                  <w:t xml:space="preserve"> </w:t>
                </w:r>
                <w:r w:rsidRPr="003C214F">
                  <w:rPr>
                    <w:sz w:val="44"/>
                    <w:szCs w:val="44"/>
                  </w:rPr>
                  <w:t>Hub Standard Operating Procedure (SOP)</w:t>
                </w:r>
              </w:p>
            </w:tc>
          </w:tr>
        </w:tbl>
        <w:p w14:paraId="78CB778E" w14:textId="77777777" w:rsidR="003E43AA" w:rsidRDefault="003E43AA" w:rsidP="008B0D7D">
          <w:pPr>
            <w:pStyle w:val="BodyText"/>
          </w:pPr>
          <w:r>
            <w:t xml:space="preserve"> </w:t>
          </w:r>
        </w:p>
        <w:tbl>
          <w:tblPr>
            <w:tblStyle w:val="TableUQ"/>
            <w:tblW w:w="5000" w:type="pct"/>
            <w:tblBorders>
              <w:top w:val="none" w:sz="0" w:space="0" w:color="auto"/>
              <w:bottom w:val="none" w:sz="0" w:space="0" w:color="auto"/>
              <w:insideH w:val="none" w:sz="0" w:space="0" w:color="auto"/>
            </w:tblBorders>
            <w:tblLook w:val="0620" w:firstRow="1" w:lastRow="0" w:firstColumn="0" w:lastColumn="0" w:noHBand="1" w:noVBand="1"/>
          </w:tblPr>
          <w:tblGrid>
            <w:gridCol w:w="2552"/>
            <w:gridCol w:w="7086"/>
          </w:tblGrid>
          <w:tr w:rsidR="003E43AA" w:rsidRPr="00991DD3" w14:paraId="64C29F8B" w14:textId="77777777" w:rsidTr="00481A1B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397"/>
            </w:trPr>
            <w:tc>
              <w:tcPr>
                <w:tcW w:w="2552" w:type="dxa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tl2br w:val="none" w:sz="0" w:space="0" w:color="auto"/>
                  <w:tr2bl w:val="none" w:sz="0" w:space="0" w:color="auto"/>
                </w:tcBorders>
                <w:shd w:val="clear" w:color="auto" w:fill="auto"/>
              </w:tcPr>
              <w:p w14:paraId="30B66E2F" w14:textId="77777777" w:rsidR="003E43AA" w:rsidRPr="00BE6562" w:rsidRDefault="003E43AA" w:rsidP="00166E78">
                <w:pPr>
                  <w:pStyle w:val="TableHeading"/>
                  <w:rPr>
                    <w:color w:val="51247A" w:themeColor="accent1"/>
                  </w:rPr>
                </w:pPr>
                <w:r w:rsidRPr="00BE6562">
                  <w:rPr>
                    <w:color w:val="51247A" w:themeColor="accent1"/>
                  </w:rPr>
                  <w:t>SOP Title:</w:t>
                </w:r>
              </w:p>
            </w:tc>
            <w:tc>
              <w:tcPr>
                <w:tcW w:w="7086" w:type="dxa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tl2br w:val="none" w:sz="0" w:space="0" w:color="auto"/>
                  <w:tr2bl w:val="none" w:sz="0" w:space="0" w:color="auto"/>
                </w:tcBorders>
                <w:shd w:val="clear" w:color="auto" w:fill="auto"/>
              </w:tcPr>
              <w:p w14:paraId="61ADD49E" w14:textId="3371A078" w:rsidR="003E43AA" w:rsidRPr="009501C0" w:rsidRDefault="007F33F9" w:rsidP="009501C0">
                <w:pPr>
                  <w:pStyle w:val="TableHeading"/>
                  <w:ind w:left="0"/>
                  <w:rPr>
                    <w:color w:val="auto"/>
                  </w:rPr>
                </w:pPr>
                <w:bookmarkStart w:id="0" w:name="_Hlk146722806"/>
                <w:r w:rsidRPr="007F33F9">
                  <w:rPr>
                    <w:color w:val="auto"/>
                  </w:rPr>
                  <w:t xml:space="preserve">Design </w:t>
                </w:r>
                <w:r w:rsidR="00CE228B">
                  <w:rPr>
                    <w:color w:val="auto"/>
                  </w:rPr>
                  <w:t xml:space="preserve">of </w:t>
                </w:r>
                <w:r w:rsidRPr="007F33F9">
                  <w:rPr>
                    <w:color w:val="auto"/>
                  </w:rPr>
                  <w:t>crRNA probes for Cas9-target</w:t>
                </w:r>
                <w:r w:rsidR="00CE228B">
                  <w:rPr>
                    <w:color w:val="auto"/>
                  </w:rPr>
                  <w:t>ed</w:t>
                </w:r>
                <w:r w:rsidRPr="007F33F9">
                  <w:rPr>
                    <w:color w:val="auto"/>
                  </w:rPr>
                  <w:t xml:space="preserve"> sequencing</w:t>
                </w:r>
                <w:bookmarkEnd w:id="0"/>
              </w:p>
            </w:tc>
          </w:tr>
          <w:tr w:rsidR="003E43AA" w:rsidRPr="001B6A57" w14:paraId="67D182BD" w14:textId="77777777" w:rsidTr="00481A1B">
            <w:trPr>
              <w:trHeight w:val="397"/>
            </w:trPr>
            <w:tc>
              <w:tcPr>
                <w:tcW w:w="2552" w:type="dxa"/>
                <w:shd w:val="clear" w:color="auto" w:fill="auto"/>
              </w:tcPr>
              <w:p w14:paraId="196F71CA" w14:textId="77777777" w:rsidR="003E43AA" w:rsidRPr="00BE6562" w:rsidRDefault="00BE6562" w:rsidP="00BE6562">
                <w:pPr>
                  <w:pStyle w:val="TableHeading"/>
                  <w:rPr>
                    <w:color w:val="51247A" w:themeColor="accent1"/>
                  </w:rPr>
                </w:pPr>
                <w:r>
                  <w:rPr>
                    <w:color w:val="51247A" w:themeColor="accent1"/>
                  </w:rPr>
                  <w:t>SOP Number:</w:t>
                </w:r>
              </w:p>
            </w:tc>
            <w:tc>
              <w:tcPr>
                <w:tcW w:w="7086" w:type="dxa"/>
                <w:shd w:val="clear" w:color="auto" w:fill="auto"/>
              </w:tcPr>
              <w:p w14:paraId="636D0123" w14:textId="2E7989B1" w:rsidR="003E43AA" w:rsidRPr="001B6A57" w:rsidRDefault="003E002E" w:rsidP="00BE6562">
                <w:pPr>
                  <w:pStyle w:val="TableText"/>
                  <w:ind w:left="0"/>
                </w:pPr>
                <w:r>
                  <w:t>GIH_SOP</w:t>
                </w:r>
                <w:r w:rsidR="00CE228B">
                  <w:t>113</w:t>
                </w:r>
                <w:r w:rsidR="00612F4C">
                  <w:t>-</w:t>
                </w:r>
                <w:r w:rsidR="00CE228B">
                  <w:t>01</w:t>
                </w:r>
              </w:p>
            </w:tc>
          </w:tr>
          <w:tr w:rsidR="003E43AA" w:rsidRPr="00991DD3" w14:paraId="519C9B22" w14:textId="77777777" w:rsidTr="00481A1B">
            <w:trPr>
              <w:trHeight w:val="397"/>
            </w:trPr>
            <w:tc>
              <w:tcPr>
                <w:tcW w:w="2552" w:type="dxa"/>
                <w:shd w:val="clear" w:color="auto" w:fill="auto"/>
              </w:tcPr>
              <w:p w14:paraId="6B91837E" w14:textId="77777777" w:rsidR="003E43AA" w:rsidRPr="00BE6562" w:rsidRDefault="00BE6562" w:rsidP="00BE6562">
                <w:pPr>
                  <w:pStyle w:val="TableHeading"/>
                  <w:rPr>
                    <w:color w:val="51247A" w:themeColor="accent1"/>
                  </w:rPr>
                </w:pPr>
                <w:r>
                  <w:rPr>
                    <w:color w:val="51247A" w:themeColor="accent1"/>
                  </w:rPr>
                  <w:t>Effective Date:</w:t>
                </w:r>
              </w:p>
            </w:tc>
            <w:tc>
              <w:tcPr>
                <w:tcW w:w="7086" w:type="dxa"/>
                <w:shd w:val="clear" w:color="auto" w:fill="auto"/>
              </w:tcPr>
              <w:p w14:paraId="486E7C1F" w14:textId="75357906" w:rsidR="003E43AA" w:rsidRPr="00991DD3" w:rsidRDefault="003E002E" w:rsidP="00BE6562">
                <w:pPr>
                  <w:pStyle w:val="TableBullet"/>
                  <w:numPr>
                    <w:ilvl w:val="0"/>
                    <w:numId w:val="0"/>
                  </w:numPr>
                  <w:rPr>
                    <w:lang w:eastAsia="zh-CN"/>
                  </w:rPr>
                </w:pPr>
                <w:r>
                  <w:t>0</w:t>
                </w:r>
                <w:r w:rsidR="00612F4C">
                  <w:t>1</w:t>
                </w:r>
                <w:r>
                  <w:t>/</w:t>
                </w:r>
                <w:r>
                  <w:rPr>
                    <w:rFonts w:ascii="Microsoft YaHei" w:eastAsia="Microsoft YaHei" w:hAnsi="Microsoft YaHei" w:cs="Microsoft YaHei" w:hint="eastAsia"/>
                    <w:lang w:eastAsia="zh-CN"/>
                  </w:rPr>
                  <w:t>0</w:t>
                </w:r>
                <w:r w:rsidR="00612F4C">
                  <w:rPr>
                    <w:rFonts w:ascii="Microsoft YaHei" w:eastAsia="Microsoft YaHei" w:hAnsi="Microsoft YaHei" w:cs="Microsoft YaHei"/>
                    <w:lang w:eastAsia="zh-CN"/>
                  </w:rPr>
                  <w:t>9</w:t>
                </w:r>
                <w:r>
                  <w:rPr>
                    <w:rFonts w:ascii="Microsoft YaHei" w:eastAsia="Microsoft YaHei" w:hAnsi="Microsoft YaHei" w:cs="Microsoft YaHei" w:hint="eastAsia"/>
                    <w:lang w:eastAsia="zh-CN"/>
                  </w:rPr>
                  <w:t>/2</w:t>
                </w:r>
                <w:r>
                  <w:rPr>
                    <w:rFonts w:ascii="Microsoft YaHei" w:eastAsia="Microsoft YaHei" w:hAnsi="Microsoft YaHei" w:cs="Microsoft YaHei"/>
                    <w:lang w:eastAsia="zh-CN"/>
                  </w:rPr>
                  <w:t>02</w:t>
                </w:r>
                <w:r w:rsidR="00AD0BC8">
                  <w:rPr>
                    <w:rFonts w:ascii="Microsoft YaHei" w:eastAsia="Microsoft YaHei" w:hAnsi="Microsoft YaHei" w:cs="Microsoft YaHei"/>
                    <w:lang w:eastAsia="zh-CN"/>
                  </w:rPr>
                  <w:t>3</w:t>
                </w:r>
              </w:p>
            </w:tc>
          </w:tr>
          <w:tr w:rsidR="00BE6562" w:rsidRPr="00991DD3" w14:paraId="268F18EF" w14:textId="77777777" w:rsidTr="00481A1B">
            <w:trPr>
              <w:trHeight w:val="397"/>
            </w:trPr>
            <w:tc>
              <w:tcPr>
                <w:tcW w:w="2552" w:type="dxa"/>
                <w:shd w:val="clear" w:color="auto" w:fill="auto"/>
              </w:tcPr>
              <w:p w14:paraId="27D03DD6" w14:textId="77777777" w:rsidR="00BE6562" w:rsidRDefault="00BE6562" w:rsidP="00BE6562">
                <w:pPr>
                  <w:pStyle w:val="TableHeading"/>
                  <w:rPr>
                    <w:color w:val="51247A" w:themeColor="accent1"/>
                  </w:rPr>
                </w:pPr>
                <w:r>
                  <w:rPr>
                    <w:color w:val="51247A" w:themeColor="accent1"/>
                  </w:rPr>
                  <w:t>Replaces SOP Number:</w:t>
                </w:r>
              </w:p>
            </w:tc>
            <w:tc>
              <w:tcPr>
                <w:tcW w:w="7086" w:type="dxa"/>
                <w:shd w:val="clear" w:color="auto" w:fill="auto"/>
              </w:tcPr>
              <w:p w14:paraId="7AE10BD0" w14:textId="273ED126" w:rsidR="00BE6562" w:rsidRPr="00991DD3" w:rsidRDefault="003E002E" w:rsidP="00BE6562">
                <w:pPr>
                  <w:pStyle w:val="TableNumber"/>
                  <w:numPr>
                    <w:ilvl w:val="0"/>
                    <w:numId w:val="0"/>
                  </w:numPr>
                </w:pPr>
                <w:r>
                  <w:t>First Issue</w:t>
                </w:r>
              </w:p>
            </w:tc>
          </w:tr>
          <w:tr w:rsidR="003E002E" w:rsidRPr="00991DD3" w14:paraId="3D420B10" w14:textId="77777777" w:rsidTr="00481A1B">
            <w:trPr>
              <w:trHeight w:val="397"/>
            </w:trPr>
            <w:tc>
              <w:tcPr>
                <w:tcW w:w="2552" w:type="dxa"/>
                <w:shd w:val="clear" w:color="auto" w:fill="auto"/>
              </w:tcPr>
              <w:p w14:paraId="5ABC51BA" w14:textId="77777777" w:rsidR="003E002E" w:rsidRDefault="003E002E" w:rsidP="003E002E">
                <w:pPr>
                  <w:pStyle w:val="TableHeading"/>
                  <w:rPr>
                    <w:color w:val="51247A" w:themeColor="accent1"/>
                  </w:rPr>
                </w:pPr>
                <w:r>
                  <w:rPr>
                    <w:color w:val="51247A" w:themeColor="accent1"/>
                  </w:rPr>
                  <w:t>Group:</w:t>
                </w:r>
              </w:p>
            </w:tc>
            <w:tc>
              <w:tcPr>
                <w:tcW w:w="7086" w:type="dxa"/>
                <w:shd w:val="clear" w:color="auto" w:fill="auto"/>
              </w:tcPr>
              <w:p w14:paraId="059842A9" w14:textId="62FC1948" w:rsidR="003E002E" w:rsidRPr="00991DD3" w:rsidRDefault="003E002E" w:rsidP="003E002E">
                <w:pPr>
                  <w:pStyle w:val="TableNumber"/>
                  <w:numPr>
                    <w:ilvl w:val="0"/>
                    <w:numId w:val="0"/>
                  </w:numPr>
                </w:pPr>
                <w:r>
                  <w:t>Ross Group/Genome Innovation Hub</w:t>
                </w:r>
              </w:p>
            </w:tc>
          </w:tr>
        </w:tbl>
        <w:p w14:paraId="29AF2B19" w14:textId="3DCFE5DF" w:rsidR="003E43AA" w:rsidRPr="00991DD3" w:rsidRDefault="00AC1C4B" w:rsidP="003E43AA">
          <w:pPr>
            <w:pStyle w:val="TableCaption"/>
          </w:pPr>
          <w:r>
            <w:t>Current version:</w:t>
          </w:r>
        </w:p>
        <w:tbl>
          <w:tblPr>
            <w:tblStyle w:val="TableUQ"/>
            <w:tblW w:w="4968" w:type="pct"/>
            <w:tblLook w:val="0620" w:firstRow="1" w:lastRow="0" w:firstColumn="0" w:lastColumn="0" w:noHBand="1" w:noVBand="1"/>
          </w:tblPr>
          <w:tblGrid>
            <w:gridCol w:w="2982"/>
            <w:gridCol w:w="4116"/>
            <w:gridCol w:w="2468"/>
          </w:tblGrid>
          <w:tr w:rsidR="00AC1C4B" w:rsidRPr="00991DD3" w14:paraId="4572EE3E" w14:textId="77777777" w:rsidTr="00AC1C4B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388"/>
            </w:trPr>
            <w:tc>
              <w:tcPr>
                <w:tcW w:w="2982" w:type="dxa"/>
              </w:tcPr>
              <w:p w14:paraId="40152018" w14:textId="77777777" w:rsidR="00AC1C4B" w:rsidRPr="00991DD3" w:rsidRDefault="00AC1C4B" w:rsidP="00166E78">
                <w:pPr>
                  <w:pStyle w:val="TableHeading"/>
                </w:pPr>
              </w:p>
            </w:tc>
            <w:tc>
              <w:tcPr>
                <w:tcW w:w="4116" w:type="dxa"/>
              </w:tcPr>
              <w:p w14:paraId="057D1389" w14:textId="77777777" w:rsidR="00AC1C4B" w:rsidRPr="00991DD3" w:rsidRDefault="00AC1C4B" w:rsidP="00166E78">
                <w:pPr>
                  <w:pStyle w:val="TableHeading"/>
                </w:pPr>
                <w:r>
                  <w:t>Name</w:t>
                </w:r>
              </w:p>
            </w:tc>
            <w:tc>
              <w:tcPr>
                <w:tcW w:w="2468" w:type="dxa"/>
              </w:tcPr>
              <w:p w14:paraId="52DB6307" w14:textId="77777777" w:rsidR="00AC1C4B" w:rsidRPr="00991DD3" w:rsidRDefault="00AC1C4B" w:rsidP="00166E78">
                <w:pPr>
                  <w:pStyle w:val="TableHeading"/>
                </w:pPr>
                <w:r>
                  <w:t>Date</w:t>
                </w:r>
              </w:p>
            </w:tc>
          </w:tr>
          <w:tr w:rsidR="00AC1C4B" w:rsidRPr="00991DD3" w14:paraId="5D0733B3" w14:textId="77777777" w:rsidTr="00AC1C4B">
            <w:trPr>
              <w:trHeight w:val="388"/>
            </w:trPr>
            <w:tc>
              <w:tcPr>
                <w:tcW w:w="2982" w:type="dxa"/>
              </w:tcPr>
              <w:p w14:paraId="61E106EC" w14:textId="72BFC816" w:rsidR="00AC1C4B" w:rsidRPr="00AC1C4B" w:rsidRDefault="00AC1C4B" w:rsidP="00AC1C4B">
                <w:pPr>
                  <w:pStyle w:val="TableText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First Issue written by:</w:t>
                </w:r>
              </w:p>
            </w:tc>
            <w:tc>
              <w:tcPr>
                <w:tcW w:w="4116" w:type="dxa"/>
              </w:tcPr>
              <w:p w14:paraId="10D368B9" w14:textId="07A40586" w:rsidR="00AC1C4B" w:rsidRDefault="003E002E" w:rsidP="00166E78">
                <w:pPr>
                  <w:pStyle w:val="TableHeading"/>
                </w:pPr>
                <w:r>
                  <w:t>M</w:t>
                </w:r>
                <w:r>
                  <w:rPr>
                    <w:rFonts w:hint="eastAsia"/>
                    <w:lang w:eastAsia="zh-CN"/>
                  </w:rPr>
                  <w:t>ax</w:t>
                </w:r>
                <w:r>
                  <w:t xml:space="preserve"> Ma</w:t>
                </w:r>
              </w:p>
            </w:tc>
            <w:tc>
              <w:tcPr>
                <w:tcW w:w="2468" w:type="dxa"/>
              </w:tcPr>
              <w:p w14:paraId="196544A5" w14:textId="5BD19CAC" w:rsidR="00AC1C4B" w:rsidRPr="00AC1C4B" w:rsidRDefault="00481A1B" w:rsidP="00166E78">
                <w:pPr>
                  <w:pStyle w:val="TableHeading"/>
                  <w:rPr>
                    <w:b w:val="0"/>
                    <w:bCs/>
                  </w:rPr>
                </w:pPr>
                <w:r>
                  <w:rPr>
                    <w:b w:val="0"/>
                    <w:bCs/>
                  </w:rPr>
                  <w:t>09</w:t>
                </w:r>
                <w:r w:rsidR="003E002E">
                  <w:rPr>
                    <w:b w:val="0"/>
                    <w:bCs/>
                  </w:rPr>
                  <w:t>/</w:t>
                </w:r>
                <w:r>
                  <w:rPr>
                    <w:b w:val="0"/>
                    <w:bCs/>
                  </w:rPr>
                  <w:t>08</w:t>
                </w:r>
                <w:r w:rsidR="003E002E">
                  <w:rPr>
                    <w:b w:val="0"/>
                    <w:bCs/>
                  </w:rPr>
                  <w:t>/2022</w:t>
                </w:r>
              </w:p>
            </w:tc>
          </w:tr>
          <w:tr w:rsidR="00AC1C4B" w:rsidRPr="00991DD3" w14:paraId="55AA5481" w14:textId="77777777" w:rsidTr="00AC1C4B">
            <w:trPr>
              <w:trHeight w:val="388"/>
            </w:trPr>
            <w:tc>
              <w:tcPr>
                <w:tcW w:w="2982" w:type="dxa"/>
              </w:tcPr>
              <w:p w14:paraId="1A162095" w14:textId="2CD686B2" w:rsidR="00AC1C4B" w:rsidRPr="00AC1C4B" w:rsidRDefault="00AC1C4B" w:rsidP="00AC1C4B">
                <w:pPr>
                  <w:pStyle w:val="TableText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Latest update by:</w:t>
                </w:r>
              </w:p>
            </w:tc>
            <w:tc>
              <w:tcPr>
                <w:tcW w:w="4116" w:type="dxa"/>
              </w:tcPr>
              <w:p w14:paraId="5DECBC35" w14:textId="77777777" w:rsidR="00AC1C4B" w:rsidRDefault="00AC1C4B" w:rsidP="00166E78">
                <w:pPr>
                  <w:pStyle w:val="TableHeading"/>
                </w:pPr>
              </w:p>
            </w:tc>
            <w:tc>
              <w:tcPr>
                <w:tcW w:w="2468" w:type="dxa"/>
              </w:tcPr>
              <w:p w14:paraId="5DFD336A" w14:textId="77777777" w:rsidR="00AC1C4B" w:rsidRDefault="00AC1C4B" w:rsidP="00166E78">
                <w:pPr>
                  <w:pStyle w:val="TableHeading"/>
                </w:pPr>
              </w:p>
            </w:tc>
          </w:tr>
          <w:tr w:rsidR="00AC1C4B" w:rsidRPr="00991DD3" w14:paraId="18E798CB" w14:textId="77777777" w:rsidTr="00AC1C4B">
            <w:trPr>
              <w:trHeight w:val="388"/>
            </w:trPr>
            <w:tc>
              <w:tcPr>
                <w:tcW w:w="2982" w:type="dxa"/>
              </w:tcPr>
              <w:p w14:paraId="2DC8C9F6" w14:textId="5F59519C" w:rsidR="00AC1C4B" w:rsidRPr="00AC1C4B" w:rsidRDefault="00AC1C4B" w:rsidP="00AC1C4B">
                <w:pPr>
                  <w:pStyle w:val="TableText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Authorised by:</w:t>
                </w:r>
              </w:p>
            </w:tc>
            <w:tc>
              <w:tcPr>
                <w:tcW w:w="4116" w:type="dxa"/>
              </w:tcPr>
              <w:p w14:paraId="0AF8A821" w14:textId="77777777" w:rsidR="00AC1C4B" w:rsidRDefault="00AC1C4B" w:rsidP="00166E78">
                <w:pPr>
                  <w:pStyle w:val="TableHeading"/>
                </w:pPr>
              </w:p>
            </w:tc>
            <w:tc>
              <w:tcPr>
                <w:tcW w:w="2468" w:type="dxa"/>
              </w:tcPr>
              <w:p w14:paraId="0056B197" w14:textId="77777777" w:rsidR="00AC1C4B" w:rsidRDefault="00AC1C4B" w:rsidP="00166E78">
                <w:pPr>
                  <w:pStyle w:val="TableHeading"/>
                </w:pPr>
              </w:p>
            </w:tc>
          </w:tr>
        </w:tbl>
        <w:p w14:paraId="062AA26A" w14:textId="03FA4390" w:rsidR="00F64839" w:rsidRDefault="0000164E" w:rsidP="00AC1C4B">
          <w:pPr>
            <w:pStyle w:val="Heading4"/>
          </w:pPr>
          <w:r>
            <w:t>Document revisions</w:t>
          </w:r>
          <w:r w:rsidR="00AC1C4B">
            <w:t>:</w:t>
          </w:r>
        </w:p>
        <w:p w14:paraId="2E3E246D" w14:textId="77777777" w:rsidR="00D63AB4" w:rsidRDefault="00D63AB4" w:rsidP="00AC1C4B">
          <w:pPr>
            <w:pStyle w:val="BodyText"/>
          </w:pPr>
        </w:p>
        <w:p w14:paraId="53274758" w14:textId="77777777" w:rsidR="00D63AB4" w:rsidRDefault="00D63AB4" w:rsidP="00AC1C4B">
          <w:pPr>
            <w:pStyle w:val="BodyText"/>
          </w:pPr>
        </w:p>
        <w:p w14:paraId="2B004786" w14:textId="44C4BBD7" w:rsidR="00AC1C4B" w:rsidRDefault="00AC1C4B" w:rsidP="00AC1C4B">
          <w:pPr>
            <w:pStyle w:val="BodyText"/>
          </w:pPr>
        </w:p>
        <w:p w14:paraId="4A6710FB" w14:textId="6F0339E8" w:rsidR="00AC1C4B" w:rsidRDefault="00AC1C4B" w:rsidP="00AC1C4B">
          <w:pPr>
            <w:pStyle w:val="BodyText"/>
          </w:pPr>
        </w:p>
        <w:p w14:paraId="69D1797B" w14:textId="242E5BCC" w:rsidR="00AC1C4B" w:rsidRDefault="00AC1C4B" w:rsidP="00AC1C4B">
          <w:pPr>
            <w:pStyle w:val="BodyText"/>
          </w:pPr>
        </w:p>
        <w:p w14:paraId="21845B1B" w14:textId="77777777" w:rsidR="00AC1C4B" w:rsidRPr="00AC1C4B" w:rsidRDefault="00AC1C4B" w:rsidP="00AC1C4B">
          <w:pPr>
            <w:pStyle w:val="BodyText"/>
          </w:pPr>
        </w:p>
        <w:p w14:paraId="3E3A4C2D" w14:textId="2C227022" w:rsidR="00AC1C4B" w:rsidRPr="00AC1C4B" w:rsidRDefault="00AC1C4B" w:rsidP="00AC1C4B">
          <w:pPr>
            <w:pStyle w:val="BodyText"/>
            <w:rPr>
              <w:i/>
              <w:iCs/>
              <w:color w:val="51247A" w:themeColor="accent1"/>
            </w:rPr>
          </w:pPr>
          <w:r w:rsidRPr="00AC1C4B">
            <w:rPr>
              <w:i/>
              <w:iCs/>
              <w:color w:val="51247A" w:themeColor="accent1"/>
            </w:rPr>
            <w:t>Previous versions:</w:t>
          </w:r>
        </w:p>
        <w:tbl>
          <w:tblPr>
            <w:tblStyle w:val="TableUQ"/>
            <w:tblW w:w="5000" w:type="pct"/>
            <w:tblInd w:w="5" w:type="dxa"/>
            <w:tblLook w:val="0620" w:firstRow="1" w:lastRow="0" w:firstColumn="0" w:lastColumn="0" w:noHBand="1" w:noVBand="1"/>
          </w:tblPr>
          <w:tblGrid>
            <w:gridCol w:w="2967"/>
            <w:gridCol w:w="3544"/>
            <w:gridCol w:w="3117"/>
          </w:tblGrid>
          <w:tr w:rsidR="00F64839" w:rsidRPr="00991DD3" w14:paraId="3FF0E706" w14:textId="77777777" w:rsidTr="00341975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trPr>
            <w:tc>
              <w:tcPr>
                <w:tcW w:w="2967" w:type="dxa"/>
              </w:tcPr>
              <w:p w14:paraId="2CA5627F" w14:textId="77777777" w:rsidR="00F64839" w:rsidRPr="00991DD3" w:rsidRDefault="00F64839" w:rsidP="00166E78">
                <w:pPr>
                  <w:pStyle w:val="TableHeading"/>
                </w:pPr>
                <w:r>
                  <w:t>SOP Number</w:t>
                </w:r>
              </w:p>
            </w:tc>
            <w:tc>
              <w:tcPr>
                <w:tcW w:w="3544" w:type="dxa"/>
              </w:tcPr>
              <w:p w14:paraId="5FC07F7F" w14:textId="323CAE43" w:rsidR="00F64839" w:rsidRPr="00991DD3" w:rsidRDefault="00341975" w:rsidP="00166E78">
                <w:pPr>
                  <w:pStyle w:val="TableHeading"/>
                </w:pPr>
                <w:r>
                  <w:t>Author</w:t>
                </w:r>
                <w:r w:rsidR="00AC1C4B">
                  <w:t>ed/Revised by</w:t>
                </w:r>
              </w:p>
            </w:tc>
            <w:tc>
              <w:tcPr>
                <w:tcW w:w="3117" w:type="dxa"/>
              </w:tcPr>
              <w:p w14:paraId="76E81169" w14:textId="77777777" w:rsidR="00F64839" w:rsidRPr="00991DD3" w:rsidRDefault="00341975" w:rsidP="00166E78">
                <w:pPr>
                  <w:pStyle w:val="TableHeading"/>
                </w:pPr>
                <w:r>
                  <w:t>Date Originated or Revised</w:t>
                </w:r>
              </w:p>
            </w:tc>
          </w:tr>
          <w:tr w:rsidR="00F64839" w:rsidRPr="001B6A57" w14:paraId="240B8AEC" w14:textId="77777777" w:rsidTr="00341975">
            <w:trPr>
              <w:trHeight w:val="454"/>
            </w:trPr>
            <w:tc>
              <w:tcPr>
                <w:tcW w:w="2967" w:type="dxa"/>
                <w:vAlign w:val="center"/>
              </w:tcPr>
              <w:p w14:paraId="17DBB104" w14:textId="77777777" w:rsidR="00F64839" w:rsidRPr="009501C0" w:rsidRDefault="00F64839" w:rsidP="00166E78">
                <w:pPr>
                  <w:pStyle w:val="TableText"/>
                </w:pPr>
              </w:p>
            </w:tc>
            <w:tc>
              <w:tcPr>
                <w:tcW w:w="3544" w:type="dxa"/>
              </w:tcPr>
              <w:p w14:paraId="6222A624" w14:textId="77777777" w:rsidR="00F64839" w:rsidRPr="001B6A57" w:rsidRDefault="00F64839" w:rsidP="00166E78">
                <w:pPr>
                  <w:pStyle w:val="TableText"/>
                </w:pPr>
              </w:p>
            </w:tc>
            <w:tc>
              <w:tcPr>
                <w:tcW w:w="3117" w:type="dxa"/>
              </w:tcPr>
              <w:p w14:paraId="664C9C0D" w14:textId="6C4EDF82" w:rsidR="00F64839" w:rsidRPr="001B6A57" w:rsidRDefault="00F64839" w:rsidP="007339A1">
                <w:pPr>
                  <w:pStyle w:val="TableText"/>
                  <w:ind w:left="0"/>
                </w:pPr>
              </w:p>
            </w:tc>
          </w:tr>
          <w:tr w:rsidR="00F64839" w:rsidRPr="00991DD3" w14:paraId="5D21C9AA" w14:textId="77777777" w:rsidTr="00341975">
            <w:trPr>
              <w:trHeight w:val="454"/>
            </w:trPr>
            <w:tc>
              <w:tcPr>
                <w:tcW w:w="2967" w:type="dxa"/>
                <w:vAlign w:val="center"/>
              </w:tcPr>
              <w:p w14:paraId="69DD3E4C" w14:textId="77777777" w:rsidR="00F64839" w:rsidRPr="009501C0" w:rsidRDefault="00F64839" w:rsidP="00166E78">
                <w:pPr>
                  <w:pStyle w:val="TableText"/>
                </w:pPr>
              </w:p>
            </w:tc>
            <w:tc>
              <w:tcPr>
                <w:tcW w:w="3544" w:type="dxa"/>
              </w:tcPr>
              <w:p w14:paraId="67ABDD26" w14:textId="77777777" w:rsidR="00F64839" w:rsidRPr="00991DD3" w:rsidRDefault="00F64839" w:rsidP="00166E78">
                <w:pPr>
                  <w:pStyle w:val="TableText"/>
                </w:pPr>
              </w:p>
            </w:tc>
            <w:tc>
              <w:tcPr>
                <w:tcW w:w="3117" w:type="dxa"/>
              </w:tcPr>
              <w:p w14:paraId="474FD817" w14:textId="77777777" w:rsidR="00F64839" w:rsidRPr="00991DD3" w:rsidRDefault="00F64839" w:rsidP="00166E78">
                <w:pPr>
                  <w:pStyle w:val="TableText"/>
                </w:pPr>
              </w:p>
            </w:tc>
          </w:tr>
          <w:tr w:rsidR="00F64839" w:rsidRPr="00991DD3" w14:paraId="71F8C332" w14:textId="77777777" w:rsidTr="00341975">
            <w:trPr>
              <w:trHeight w:val="454"/>
            </w:trPr>
            <w:tc>
              <w:tcPr>
                <w:tcW w:w="2967" w:type="dxa"/>
                <w:vAlign w:val="center"/>
              </w:tcPr>
              <w:p w14:paraId="74425A64" w14:textId="77777777" w:rsidR="00F64839" w:rsidRPr="009501C0" w:rsidRDefault="00F64839" w:rsidP="00166E78">
                <w:pPr>
                  <w:pStyle w:val="TableText"/>
                </w:pPr>
              </w:p>
            </w:tc>
            <w:tc>
              <w:tcPr>
                <w:tcW w:w="3544" w:type="dxa"/>
              </w:tcPr>
              <w:p w14:paraId="3092B427" w14:textId="77777777" w:rsidR="00F64839" w:rsidRPr="00991DD3" w:rsidRDefault="00F64839" w:rsidP="00166E78">
                <w:pPr>
                  <w:pStyle w:val="TableText"/>
                </w:pPr>
              </w:p>
            </w:tc>
            <w:tc>
              <w:tcPr>
                <w:tcW w:w="3117" w:type="dxa"/>
              </w:tcPr>
              <w:p w14:paraId="0715FF88" w14:textId="77777777" w:rsidR="00F64839" w:rsidRPr="00991DD3" w:rsidRDefault="00F64839" w:rsidP="00166E78">
                <w:pPr>
                  <w:pStyle w:val="TableText"/>
                </w:pPr>
              </w:p>
            </w:tc>
          </w:tr>
          <w:tr w:rsidR="00F64839" w:rsidRPr="00991DD3" w14:paraId="32C6AEB0" w14:textId="77777777" w:rsidTr="00341975">
            <w:trPr>
              <w:trHeight w:val="454"/>
            </w:trPr>
            <w:tc>
              <w:tcPr>
                <w:tcW w:w="2967" w:type="dxa"/>
                <w:vAlign w:val="center"/>
              </w:tcPr>
              <w:p w14:paraId="6F65373E" w14:textId="77777777" w:rsidR="00F64839" w:rsidRPr="009501C0" w:rsidRDefault="00F64839" w:rsidP="00166E78">
                <w:pPr>
                  <w:pStyle w:val="TableText"/>
                </w:pPr>
              </w:p>
            </w:tc>
            <w:tc>
              <w:tcPr>
                <w:tcW w:w="3544" w:type="dxa"/>
              </w:tcPr>
              <w:p w14:paraId="19053CE3" w14:textId="77777777" w:rsidR="00F64839" w:rsidRPr="00991DD3" w:rsidRDefault="00F64839" w:rsidP="00166E78">
                <w:pPr>
                  <w:pStyle w:val="TableText"/>
                </w:pPr>
              </w:p>
            </w:tc>
            <w:tc>
              <w:tcPr>
                <w:tcW w:w="3117" w:type="dxa"/>
              </w:tcPr>
              <w:p w14:paraId="78FD9193" w14:textId="77777777" w:rsidR="00F64839" w:rsidRPr="00991DD3" w:rsidRDefault="00F64839" w:rsidP="00166E78">
                <w:pPr>
                  <w:pStyle w:val="TableText"/>
                </w:pPr>
              </w:p>
            </w:tc>
          </w:tr>
        </w:tbl>
        <w:p w14:paraId="0B285A33" w14:textId="77777777" w:rsidR="00ED7904" w:rsidRDefault="00C8567A" w:rsidP="008B0D7D">
          <w:pPr>
            <w:pStyle w:val="BodyText"/>
          </w:pPr>
        </w:p>
      </w:sdtContent>
    </w:sdt>
    <w:p w14:paraId="26191C36" w14:textId="057DD08B" w:rsidR="00B71B51" w:rsidRDefault="00B71B51" w:rsidP="00ED7904">
      <w:pPr>
        <w:pStyle w:val="TOCHeading"/>
        <w:pageBreakBefore/>
      </w:pPr>
      <w:r>
        <w:lastRenderedPageBreak/>
        <w:t>Contents</w:t>
      </w:r>
    </w:p>
    <w:p w14:paraId="46B62AB4" w14:textId="77777777" w:rsidR="00711A05" w:rsidRPr="00711A05" w:rsidRDefault="00711A05" w:rsidP="00711A05"/>
    <w:p w14:paraId="6463B5AB" w14:textId="2749F867" w:rsidR="00A219FB" w:rsidRDefault="00B71B51">
      <w:pPr>
        <w:pStyle w:val="TOC1"/>
        <w:tabs>
          <w:tab w:val="left" w:pos="851"/>
        </w:tabs>
        <w:rPr>
          <w:rFonts w:eastAsiaTheme="minorEastAsia"/>
          <w:b w:val="0"/>
          <w:noProof/>
          <w:kern w:val="2"/>
          <w:sz w:val="22"/>
          <w:lang w:eastAsia="zh-CN"/>
          <w14:ligatures w14:val="standardContextual"/>
        </w:rPr>
      </w:pPr>
      <w:r>
        <w:rPr>
          <w:sz w:val="22"/>
        </w:rPr>
        <w:fldChar w:fldCharType="begin"/>
      </w:r>
      <w:r>
        <w:instrText xml:space="preserve"> TOC \h \z \t "Heading 1,1,Heading 2,2,Heading 3,3,Nbr Heading 1,4,Nbr Heading 2,5,Nbr Heading 3,6" </w:instrText>
      </w:r>
      <w:r>
        <w:rPr>
          <w:sz w:val="22"/>
        </w:rPr>
        <w:fldChar w:fldCharType="separate"/>
      </w:r>
      <w:hyperlink w:anchor="_Toc137113653" w:history="1">
        <w:r w:rsidR="00A219FB" w:rsidRPr="009307D5">
          <w:rPr>
            <w:rStyle w:val="Hyperlink"/>
            <w:noProof/>
          </w:rPr>
          <w:t xml:space="preserve">A </w:t>
        </w:r>
        <w:r w:rsidR="00A219FB">
          <w:rPr>
            <w:rFonts w:eastAsiaTheme="minorEastAsia"/>
            <w:b w:val="0"/>
            <w:noProof/>
            <w:kern w:val="2"/>
            <w:sz w:val="22"/>
            <w:lang w:eastAsia="zh-CN"/>
            <w14:ligatures w14:val="standardContextual"/>
          </w:rPr>
          <w:tab/>
        </w:r>
        <w:r w:rsidR="00A219FB" w:rsidRPr="009307D5">
          <w:rPr>
            <w:rStyle w:val="Hyperlink"/>
            <w:noProof/>
          </w:rPr>
          <w:t>Purpose and Application</w:t>
        </w:r>
        <w:r w:rsidR="00A219FB">
          <w:rPr>
            <w:noProof/>
            <w:webHidden/>
          </w:rPr>
          <w:tab/>
        </w:r>
        <w:r w:rsidR="00A219FB">
          <w:rPr>
            <w:noProof/>
            <w:webHidden/>
          </w:rPr>
          <w:fldChar w:fldCharType="begin"/>
        </w:r>
        <w:r w:rsidR="00A219FB">
          <w:rPr>
            <w:noProof/>
            <w:webHidden/>
          </w:rPr>
          <w:instrText xml:space="preserve"> PAGEREF _Toc137113653 \h </w:instrText>
        </w:r>
        <w:r w:rsidR="00A219FB">
          <w:rPr>
            <w:noProof/>
            <w:webHidden/>
          </w:rPr>
        </w:r>
        <w:r w:rsidR="00A219FB">
          <w:rPr>
            <w:noProof/>
            <w:webHidden/>
          </w:rPr>
          <w:fldChar w:fldCharType="separate"/>
        </w:r>
        <w:r w:rsidR="00C8567A">
          <w:rPr>
            <w:noProof/>
            <w:webHidden/>
          </w:rPr>
          <w:t>3</w:t>
        </w:r>
        <w:r w:rsidR="00A219FB">
          <w:rPr>
            <w:noProof/>
            <w:webHidden/>
          </w:rPr>
          <w:fldChar w:fldCharType="end"/>
        </w:r>
      </w:hyperlink>
    </w:p>
    <w:p w14:paraId="603D3FAE" w14:textId="17715090" w:rsidR="00A219FB" w:rsidRDefault="00C8567A">
      <w:pPr>
        <w:pStyle w:val="TOC1"/>
        <w:tabs>
          <w:tab w:val="left" w:pos="851"/>
        </w:tabs>
        <w:rPr>
          <w:rFonts w:eastAsiaTheme="minorEastAsia"/>
          <w:b w:val="0"/>
          <w:noProof/>
          <w:kern w:val="2"/>
          <w:sz w:val="22"/>
          <w:lang w:eastAsia="zh-CN"/>
          <w14:ligatures w14:val="standardContextual"/>
        </w:rPr>
      </w:pPr>
      <w:hyperlink w:anchor="_Toc137113654" w:history="1">
        <w:r w:rsidR="00A219FB" w:rsidRPr="009307D5">
          <w:rPr>
            <w:rStyle w:val="Hyperlink"/>
            <w:noProof/>
          </w:rPr>
          <w:t xml:space="preserve">B </w:t>
        </w:r>
        <w:r w:rsidR="00A219FB">
          <w:rPr>
            <w:rFonts w:eastAsiaTheme="minorEastAsia"/>
            <w:b w:val="0"/>
            <w:noProof/>
            <w:kern w:val="2"/>
            <w:sz w:val="22"/>
            <w:lang w:eastAsia="zh-CN"/>
            <w14:ligatures w14:val="standardContextual"/>
          </w:rPr>
          <w:tab/>
        </w:r>
        <w:r w:rsidR="00A219FB" w:rsidRPr="009307D5">
          <w:rPr>
            <w:rStyle w:val="Hyperlink"/>
            <w:noProof/>
          </w:rPr>
          <w:t>Brief Summary of Method</w:t>
        </w:r>
        <w:r w:rsidR="00A219FB">
          <w:rPr>
            <w:noProof/>
            <w:webHidden/>
          </w:rPr>
          <w:tab/>
        </w:r>
        <w:r w:rsidR="00A219FB">
          <w:rPr>
            <w:noProof/>
            <w:webHidden/>
          </w:rPr>
          <w:fldChar w:fldCharType="begin"/>
        </w:r>
        <w:r w:rsidR="00A219FB">
          <w:rPr>
            <w:noProof/>
            <w:webHidden/>
          </w:rPr>
          <w:instrText xml:space="preserve"> PAGEREF _Toc137113654 \h </w:instrText>
        </w:r>
        <w:r w:rsidR="00A219FB">
          <w:rPr>
            <w:noProof/>
            <w:webHidden/>
          </w:rPr>
        </w:r>
        <w:r w:rsidR="00A219FB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A219FB">
          <w:rPr>
            <w:noProof/>
            <w:webHidden/>
          </w:rPr>
          <w:fldChar w:fldCharType="end"/>
        </w:r>
      </w:hyperlink>
    </w:p>
    <w:p w14:paraId="28C0D8E5" w14:textId="1A440A79" w:rsidR="00A219FB" w:rsidRDefault="00C8567A">
      <w:pPr>
        <w:pStyle w:val="TOC1"/>
        <w:tabs>
          <w:tab w:val="left" w:pos="851"/>
        </w:tabs>
        <w:rPr>
          <w:rFonts w:eastAsiaTheme="minorEastAsia"/>
          <w:b w:val="0"/>
          <w:noProof/>
          <w:kern w:val="2"/>
          <w:sz w:val="22"/>
          <w:lang w:eastAsia="zh-CN"/>
          <w14:ligatures w14:val="standardContextual"/>
        </w:rPr>
      </w:pPr>
      <w:hyperlink w:anchor="_Toc137113655" w:history="1">
        <w:r w:rsidR="00A219FB" w:rsidRPr="009307D5">
          <w:rPr>
            <w:rStyle w:val="Hyperlink"/>
            <w:noProof/>
          </w:rPr>
          <w:t xml:space="preserve">C </w:t>
        </w:r>
        <w:r w:rsidR="00A219FB">
          <w:rPr>
            <w:rFonts w:eastAsiaTheme="minorEastAsia"/>
            <w:b w:val="0"/>
            <w:noProof/>
            <w:kern w:val="2"/>
            <w:sz w:val="22"/>
            <w:lang w:eastAsia="zh-CN"/>
            <w14:ligatures w14:val="standardContextual"/>
          </w:rPr>
          <w:tab/>
        </w:r>
        <w:r w:rsidR="00A219FB" w:rsidRPr="009307D5">
          <w:rPr>
            <w:rStyle w:val="Hyperlink"/>
            <w:noProof/>
          </w:rPr>
          <w:t>Untested Suggested Modifications</w:t>
        </w:r>
        <w:r w:rsidR="00A219FB">
          <w:rPr>
            <w:noProof/>
            <w:webHidden/>
          </w:rPr>
          <w:tab/>
        </w:r>
        <w:r w:rsidR="00A219FB">
          <w:rPr>
            <w:noProof/>
            <w:webHidden/>
          </w:rPr>
          <w:fldChar w:fldCharType="begin"/>
        </w:r>
        <w:r w:rsidR="00A219FB">
          <w:rPr>
            <w:noProof/>
            <w:webHidden/>
          </w:rPr>
          <w:instrText xml:space="preserve"> PAGEREF _Toc137113655 \h </w:instrText>
        </w:r>
        <w:r w:rsidR="00A219FB">
          <w:rPr>
            <w:noProof/>
            <w:webHidden/>
          </w:rPr>
        </w:r>
        <w:r w:rsidR="00A219FB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A219FB">
          <w:rPr>
            <w:noProof/>
            <w:webHidden/>
          </w:rPr>
          <w:fldChar w:fldCharType="end"/>
        </w:r>
      </w:hyperlink>
    </w:p>
    <w:p w14:paraId="094D8523" w14:textId="0343B56B" w:rsidR="00A219FB" w:rsidRDefault="00C8567A">
      <w:pPr>
        <w:pStyle w:val="TOC1"/>
        <w:tabs>
          <w:tab w:val="left" w:pos="851"/>
        </w:tabs>
        <w:rPr>
          <w:rFonts w:eastAsiaTheme="minorEastAsia"/>
          <w:b w:val="0"/>
          <w:noProof/>
          <w:kern w:val="2"/>
          <w:sz w:val="22"/>
          <w:lang w:eastAsia="zh-CN"/>
          <w14:ligatures w14:val="standardContextual"/>
        </w:rPr>
      </w:pPr>
      <w:hyperlink w:anchor="_Toc137113656" w:history="1">
        <w:r w:rsidR="00A219FB" w:rsidRPr="009307D5">
          <w:rPr>
            <w:rStyle w:val="Hyperlink"/>
            <w:noProof/>
          </w:rPr>
          <w:t xml:space="preserve">D </w:t>
        </w:r>
        <w:r w:rsidR="00A219FB">
          <w:rPr>
            <w:rFonts w:eastAsiaTheme="minorEastAsia"/>
            <w:b w:val="0"/>
            <w:noProof/>
            <w:kern w:val="2"/>
            <w:sz w:val="22"/>
            <w:lang w:eastAsia="zh-CN"/>
            <w14:ligatures w14:val="standardContextual"/>
          </w:rPr>
          <w:tab/>
        </w:r>
        <w:r w:rsidR="00A219FB" w:rsidRPr="009307D5">
          <w:rPr>
            <w:rStyle w:val="Hyperlink"/>
            <w:noProof/>
          </w:rPr>
          <w:t>Experimental Design Considerations</w:t>
        </w:r>
        <w:r w:rsidR="00A219FB">
          <w:rPr>
            <w:noProof/>
            <w:webHidden/>
          </w:rPr>
          <w:tab/>
        </w:r>
        <w:r w:rsidR="00A219FB">
          <w:rPr>
            <w:noProof/>
            <w:webHidden/>
          </w:rPr>
          <w:fldChar w:fldCharType="begin"/>
        </w:r>
        <w:r w:rsidR="00A219FB">
          <w:rPr>
            <w:noProof/>
            <w:webHidden/>
          </w:rPr>
          <w:instrText xml:space="preserve"> PAGEREF _Toc137113656 \h </w:instrText>
        </w:r>
        <w:r w:rsidR="00A219FB">
          <w:rPr>
            <w:noProof/>
            <w:webHidden/>
          </w:rPr>
        </w:r>
        <w:r w:rsidR="00A219FB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A219FB">
          <w:rPr>
            <w:noProof/>
            <w:webHidden/>
          </w:rPr>
          <w:fldChar w:fldCharType="end"/>
        </w:r>
      </w:hyperlink>
    </w:p>
    <w:p w14:paraId="7DF94F2D" w14:textId="55A707BE" w:rsidR="00A219FB" w:rsidRDefault="00C8567A">
      <w:pPr>
        <w:pStyle w:val="TOC1"/>
        <w:tabs>
          <w:tab w:val="left" w:pos="851"/>
        </w:tabs>
        <w:rPr>
          <w:rFonts w:eastAsiaTheme="minorEastAsia"/>
          <w:b w:val="0"/>
          <w:noProof/>
          <w:kern w:val="2"/>
          <w:sz w:val="22"/>
          <w:lang w:eastAsia="zh-CN"/>
          <w14:ligatures w14:val="standardContextual"/>
        </w:rPr>
      </w:pPr>
      <w:hyperlink w:anchor="_Toc137113657" w:history="1">
        <w:r w:rsidR="00A219FB" w:rsidRPr="009307D5">
          <w:rPr>
            <w:rStyle w:val="Hyperlink"/>
            <w:noProof/>
          </w:rPr>
          <w:t>E</w:t>
        </w:r>
        <w:r w:rsidR="00A219FB">
          <w:rPr>
            <w:rFonts w:eastAsiaTheme="minorEastAsia"/>
            <w:b w:val="0"/>
            <w:noProof/>
            <w:kern w:val="2"/>
            <w:sz w:val="22"/>
            <w:lang w:eastAsia="zh-CN"/>
            <w14:ligatures w14:val="standardContextual"/>
          </w:rPr>
          <w:tab/>
        </w:r>
        <w:r w:rsidR="00A219FB" w:rsidRPr="009307D5">
          <w:rPr>
            <w:rStyle w:val="Hyperlink"/>
            <w:noProof/>
          </w:rPr>
          <w:t>Requisite Prior Knowledge</w:t>
        </w:r>
        <w:r w:rsidR="00A219FB">
          <w:rPr>
            <w:noProof/>
            <w:webHidden/>
          </w:rPr>
          <w:tab/>
        </w:r>
        <w:r w:rsidR="00A219FB">
          <w:rPr>
            <w:noProof/>
            <w:webHidden/>
          </w:rPr>
          <w:fldChar w:fldCharType="begin"/>
        </w:r>
        <w:r w:rsidR="00A219FB">
          <w:rPr>
            <w:noProof/>
            <w:webHidden/>
          </w:rPr>
          <w:instrText xml:space="preserve"> PAGEREF _Toc137113657 \h </w:instrText>
        </w:r>
        <w:r w:rsidR="00A219FB">
          <w:rPr>
            <w:noProof/>
            <w:webHidden/>
          </w:rPr>
        </w:r>
        <w:r w:rsidR="00A219FB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A219FB">
          <w:rPr>
            <w:noProof/>
            <w:webHidden/>
          </w:rPr>
          <w:fldChar w:fldCharType="end"/>
        </w:r>
      </w:hyperlink>
    </w:p>
    <w:p w14:paraId="605F6BC7" w14:textId="54C53199" w:rsidR="00A219FB" w:rsidRDefault="00C8567A">
      <w:pPr>
        <w:pStyle w:val="TOC1"/>
        <w:tabs>
          <w:tab w:val="left" w:pos="851"/>
        </w:tabs>
        <w:rPr>
          <w:rFonts w:eastAsiaTheme="minorEastAsia"/>
          <w:b w:val="0"/>
          <w:noProof/>
          <w:kern w:val="2"/>
          <w:sz w:val="22"/>
          <w:lang w:eastAsia="zh-CN"/>
          <w14:ligatures w14:val="standardContextual"/>
        </w:rPr>
      </w:pPr>
      <w:hyperlink w:anchor="_Toc137113658" w:history="1">
        <w:r w:rsidR="00A219FB" w:rsidRPr="009307D5">
          <w:rPr>
            <w:rStyle w:val="Hyperlink"/>
            <w:noProof/>
          </w:rPr>
          <w:t>F</w:t>
        </w:r>
        <w:r w:rsidR="00A219FB">
          <w:rPr>
            <w:rFonts w:eastAsiaTheme="minorEastAsia"/>
            <w:b w:val="0"/>
            <w:noProof/>
            <w:kern w:val="2"/>
            <w:sz w:val="22"/>
            <w:lang w:eastAsia="zh-CN"/>
            <w14:ligatures w14:val="standardContextual"/>
          </w:rPr>
          <w:tab/>
        </w:r>
        <w:r w:rsidR="00A219FB" w:rsidRPr="009307D5">
          <w:rPr>
            <w:rStyle w:val="Hyperlink"/>
            <w:noProof/>
          </w:rPr>
          <w:t>Definitions and Abbreviations</w:t>
        </w:r>
        <w:r w:rsidR="00A219FB">
          <w:rPr>
            <w:noProof/>
            <w:webHidden/>
          </w:rPr>
          <w:tab/>
        </w:r>
        <w:r w:rsidR="00A219FB">
          <w:rPr>
            <w:noProof/>
            <w:webHidden/>
          </w:rPr>
          <w:fldChar w:fldCharType="begin"/>
        </w:r>
        <w:r w:rsidR="00A219FB">
          <w:rPr>
            <w:noProof/>
            <w:webHidden/>
          </w:rPr>
          <w:instrText xml:space="preserve"> PAGEREF _Toc137113658 \h </w:instrText>
        </w:r>
        <w:r w:rsidR="00A219FB">
          <w:rPr>
            <w:noProof/>
            <w:webHidden/>
          </w:rPr>
        </w:r>
        <w:r w:rsidR="00A219FB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A219FB">
          <w:rPr>
            <w:noProof/>
            <w:webHidden/>
          </w:rPr>
          <w:fldChar w:fldCharType="end"/>
        </w:r>
      </w:hyperlink>
    </w:p>
    <w:p w14:paraId="47B6AA01" w14:textId="2B4EE588" w:rsidR="00A219FB" w:rsidRDefault="00C8567A">
      <w:pPr>
        <w:pStyle w:val="TOC1"/>
        <w:tabs>
          <w:tab w:val="left" w:pos="851"/>
        </w:tabs>
        <w:rPr>
          <w:rFonts w:eastAsiaTheme="minorEastAsia"/>
          <w:b w:val="0"/>
          <w:noProof/>
          <w:kern w:val="2"/>
          <w:sz w:val="22"/>
          <w:lang w:eastAsia="zh-CN"/>
          <w14:ligatures w14:val="standardContextual"/>
        </w:rPr>
      </w:pPr>
      <w:hyperlink w:anchor="_Toc137113659" w:history="1">
        <w:r w:rsidR="00A219FB" w:rsidRPr="009307D5">
          <w:rPr>
            <w:rStyle w:val="Hyperlink"/>
            <w:noProof/>
          </w:rPr>
          <w:t xml:space="preserve">G </w:t>
        </w:r>
        <w:r w:rsidR="00A219FB">
          <w:rPr>
            <w:rFonts w:eastAsiaTheme="minorEastAsia"/>
            <w:b w:val="0"/>
            <w:noProof/>
            <w:kern w:val="2"/>
            <w:sz w:val="22"/>
            <w:lang w:eastAsia="zh-CN"/>
            <w14:ligatures w14:val="standardContextual"/>
          </w:rPr>
          <w:tab/>
        </w:r>
        <w:r w:rsidR="00A219FB" w:rsidRPr="009307D5">
          <w:rPr>
            <w:rStyle w:val="Hyperlink"/>
            <w:noProof/>
          </w:rPr>
          <w:t>Occupational Health and Safety</w:t>
        </w:r>
        <w:r w:rsidR="00A219FB">
          <w:rPr>
            <w:noProof/>
            <w:webHidden/>
          </w:rPr>
          <w:tab/>
        </w:r>
        <w:r w:rsidR="00A219FB">
          <w:rPr>
            <w:noProof/>
            <w:webHidden/>
          </w:rPr>
          <w:fldChar w:fldCharType="begin"/>
        </w:r>
        <w:r w:rsidR="00A219FB">
          <w:rPr>
            <w:noProof/>
            <w:webHidden/>
          </w:rPr>
          <w:instrText xml:space="preserve"> PAGEREF _Toc137113659 \h </w:instrText>
        </w:r>
        <w:r w:rsidR="00A219FB">
          <w:rPr>
            <w:noProof/>
            <w:webHidden/>
          </w:rPr>
        </w:r>
        <w:r w:rsidR="00A219FB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A219FB">
          <w:rPr>
            <w:noProof/>
            <w:webHidden/>
          </w:rPr>
          <w:fldChar w:fldCharType="end"/>
        </w:r>
      </w:hyperlink>
    </w:p>
    <w:p w14:paraId="45A4B3BE" w14:textId="58F7E28B" w:rsidR="00A219FB" w:rsidRDefault="00C8567A">
      <w:pPr>
        <w:pStyle w:val="TOC1"/>
        <w:tabs>
          <w:tab w:val="left" w:pos="851"/>
        </w:tabs>
        <w:rPr>
          <w:rFonts w:eastAsiaTheme="minorEastAsia"/>
          <w:b w:val="0"/>
          <w:noProof/>
          <w:kern w:val="2"/>
          <w:sz w:val="22"/>
          <w:lang w:eastAsia="zh-CN"/>
          <w14:ligatures w14:val="standardContextual"/>
        </w:rPr>
      </w:pPr>
      <w:hyperlink w:anchor="_Toc137113660" w:history="1">
        <w:r w:rsidR="00A219FB" w:rsidRPr="009307D5">
          <w:rPr>
            <w:rStyle w:val="Hyperlink"/>
            <w:noProof/>
          </w:rPr>
          <w:t xml:space="preserve">H </w:t>
        </w:r>
        <w:r w:rsidR="00A219FB">
          <w:rPr>
            <w:rFonts w:eastAsiaTheme="minorEastAsia"/>
            <w:b w:val="0"/>
            <w:noProof/>
            <w:kern w:val="2"/>
            <w:sz w:val="22"/>
            <w:lang w:eastAsia="zh-CN"/>
            <w14:ligatures w14:val="standardContextual"/>
          </w:rPr>
          <w:tab/>
        </w:r>
        <w:r w:rsidR="00A219FB" w:rsidRPr="009307D5">
          <w:rPr>
            <w:rStyle w:val="Hyperlink"/>
            <w:noProof/>
          </w:rPr>
          <w:t>Cautions</w:t>
        </w:r>
        <w:r w:rsidR="00A219FB">
          <w:rPr>
            <w:noProof/>
            <w:webHidden/>
          </w:rPr>
          <w:tab/>
        </w:r>
        <w:r w:rsidR="00A219FB">
          <w:rPr>
            <w:noProof/>
            <w:webHidden/>
          </w:rPr>
          <w:fldChar w:fldCharType="begin"/>
        </w:r>
        <w:r w:rsidR="00A219FB">
          <w:rPr>
            <w:noProof/>
            <w:webHidden/>
          </w:rPr>
          <w:instrText xml:space="preserve"> PAGEREF _Toc137113660 \h </w:instrText>
        </w:r>
        <w:r w:rsidR="00A219FB">
          <w:rPr>
            <w:noProof/>
            <w:webHidden/>
          </w:rPr>
        </w:r>
        <w:r w:rsidR="00A219FB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A219FB">
          <w:rPr>
            <w:noProof/>
            <w:webHidden/>
          </w:rPr>
          <w:fldChar w:fldCharType="end"/>
        </w:r>
      </w:hyperlink>
    </w:p>
    <w:p w14:paraId="5A904F85" w14:textId="1ECF6655" w:rsidR="00A219FB" w:rsidRDefault="00C8567A">
      <w:pPr>
        <w:pStyle w:val="TOC1"/>
        <w:tabs>
          <w:tab w:val="left" w:pos="851"/>
        </w:tabs>
        <w:rPr>
          <w:rFonts w:eastAsiaTheme="minorEastAsia"/>
          <w:b w:val="0"/>
          <w:noProof/>
          <w:kern w:val="2"/>
          <w:sz w:val="22"/>
          <w:lang w:eastAsia="zh-CN"/>
          <w14:ligatures w14:val="standardContextual"/>
        </w:rPr>
      </w:pPr>
      <w:hyperlink w:anchor="_Toc137113661" w:history="1">
        <w:r w:rsidR="00A219FB" w:rsidRPr="009307D5">
          <w:rPr>
            <w:rStyle w:val="Hyperlink"/>
            <w:noProof/>
          </w:rPr>
          <w:t xml:space="preserve">I </w:t>
        </w:r>
        <w:r w:rsidR="00A219FB">
          <w:rPr>
            <w:rFonts w:eastAsiaTheme="minorEastAsia"/>
            <w:b w:val="0"/>
            <w:noProof/>
            <w:kern w:val="2"/>
            <w:sz w:val="22"/>
            <w:lang w:eastAsia="zh-CN"/>
            <w14:ligatures w14:val="standardContextual"/>
          </w:rPr>
          <w:tab/>
        </w:r>
        <w:r w:rsidR="00A219FB" w:rsidRPr="009307D5">
          <w:rPr>
            <w:rStyle w:val="Hyperlink"/>
            <w:noProof/>
          </w:rPr>
          <w:t>Personnel Qualifications, Training and Responsibilities</w:t>
        </w:r>
        <w:r w:rsidR="00A219FB">
          <w:rPr>
            <w:noProof/>
            <w:webHidden/>
          </w:rPr>
          <w:tab/>
        </w:r>
        <w:r w:rsidR="00A219FB">
          <w:rPr>
            <w:noProof/>
            <w:webHidden/>
          </w:rPr>
          <w:fldChar w:fldCharType="begin"/>
        </w:r>
        <w:r w:rsidR="00A219FB">
          <w:rPr>
            <w:noProof/>
            <w:webHidden/>
          </w:rPr>
          <w:instrText xml:space="preserve"> PAGEREF _Toc137113661 \h </w:instrText>
        </w:r>
        <w:r w:rsidR="00A219FB">
          <w:rPr>
            <w:noProof/>
            <w:webHidden/>
          </w:rPr>
        </w:r>
        <w:r w:rsidR="00A219FB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A219FB">
          <w:rPr>
            <w:noProof/>
            <w:webHidden/>
          </w:rPr>
          <w:fldChar w:fldCharType="end"/>
        </w:r>
      </w:hyperlink>
    </w:p>
    <w:p w14:paraId="6D4796CD" w14:textId="611040ED" w:rsidR="00A219FB" w:rsidRDefault="00C8567A">
      <w:pPr>
        <w:pStyle w:val="TOC1"/>
        <w:tabs>
          <w:tab w:val="left" w:pos="851"/>
        </w:tabs>
        <w:rPr>
          <w:rFonts w:eastAsiaTheme="minorEastAsia"/>
          <w:b w:val="0"/>
          <w:noProof/>
          <w:kern w:val="2"/>
          <w:sz w:val="22"/>
          <w:lang w:eastAsia="zh-CN"/>
          <w14:ligatures w14:val="standardContextual"/>
        </w:rPr>
      </w:pPr>
      <w:hyperlink w:anchor="_Toc137113662" w:history="1">
        <w:r w:rsidR="00A219FB" w:rsidRPr="009307D5">
          <w:rPr>
            <w:rStyle w:val="Hyperlink"/>
            <w:noProof/>
          </w:rPr>
          <w:t xml:space="preserve">J </w:t>
        </w:r>
        <w:r w:rsidR="00A219FB">
          <w:rPr>
            <w:rFonts w:eastAsiaTheme="minorEastAsia"/>
            <w:b w:val="0"/>
            <w:noProof/>
            <w:kern w:val="2"/>
            <w:sz w:val="22"/>
            <w:lang w:eastAsia="zh-CN"/>
            <w14:ligatures w14:val="standardContextual"/>
          </w:rPr>
          <w:tab/>
        </w:r>
        <w:r w:rsidR="00A219FB" w:rsidRPr="009307D5">
          <w:rPr>
            <w:rStyle w:val="Hyperlink"/>
            <w:noProof/>
          </w:rPr>
          <w:t>Equipment and Materials</w:t>
        </w:r>
        <w:r w:rsidR="00A219FB">
          <w:rPr>
            <w:noProof/>
            <w:webHidden/>
          </w:rPr>
          <w:tab/>
        </w:r>
        <w:r w:rsidR="00A219FB">
          <w:rPr>
            <w:noProof/>
            <w:webHidden/>
          </w:rPr>
          <w:fldChar w:fldCharType="begin"/>
        </w:r>
        <w:r w:rsidR="00A219FB">
          <w:rPr>
            <w:noProof/>
            <w:webHidden/>
          </w:rPr>
          <w:instrText xml:space="preserve"> PAGEREF _Toc137113662 \h </w:instrText>
        </w:r>
        <w:r w:rsidR="00A219FB">
          <w:rPr>
            <w:noProof/>
            <w:webHidden/>
          </w:rPr>
        </w:r>
        <w:r w:rsidR="00A219FB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A219FB">
          <w:rPr>
            <w:noProof/>
            <w:webHidden/>
          </w:rPr>
          <w:fldChar w:fldCharType="end"/>
        </w:r>
      </w:hyperlink>
    </w:p>
    <w:p w14:paraId="6E712F7B" w14:textId="16FEA0B3" w:rsidR="00A219FB" w:rsidRDefault="00C8567A">
      <w:pPr>
        <w:pStyle w:val="TOC1"/>
        <w:tabs>
          <w:tab w:val="left" w:pos="851"/>
        </w:tabs>
        <w:rPr>
          <w:rFonts w:eastAsiaTheme="minorEastAsia"/>
          <w:b w:val="0"/>
          <w:noProof/>
          <w:kern w:val="2"/>
          <w:sz w:val="22"/>
          <w:lang w:eastAsia="zh-CN"/>
          <w14:ligatures w14:val="standardContextual"/>
        </w:rPr>
      </w:pPr>
      <w:hyperlink w:anchor="_Toc137113663" w:history="1">
        <w:r w:rsidR="00A219FB" w:rsidRPr="009307D5">
          <w:rPr>
            <w:rStyle w:val="Hyperlink"/>
            <w:noProof/>
          </w:rPr>
          <w:t xml:space="preserve">K </w:t>
        </w:r>
        <w:r w:rsidR="00A219FB">
          <w:rPr>
            <w:rFonts w:eastAsiaTheme="minorEastAsia"/>
            <w:b w:val="0"/>
            <w:noProof/>
            <w:kern w:val="2"/>
            <w:sz w:val="22"/>
            <w:lang w:eastAsia="zh-CN"/>
            <w14:ligatures w14:val="standardContextual"/>
          </w:rPr>
          <w:tab/>
        </w:r>
        <w:r w:rsidR="00A219FB" w:rsidRPr="009307D5">
          <w:rPr>
            <w:rStyle w:val="Hyperlink"/>
            <w:noProof/>
          </w:rPr>
          <w:t>Procedure</w:t>
        </w:r>
        <w:r w:rsidR="00A219FB">
          <w:rPr>
            <w:noProof/>
            <w:webHidden/>
          </w:rPr>
          <w:tab/>
        </w:r>
        <w:r w:rsidR="00A219FB">
          <w:rPr>
            <w:noProof/>
            <w:webHidden/>
          </w:rPr>
          <w:fldChar w:fldCharType="begin"/>
        </w:r>
        <w:r w:rsidR="00A219FB">
          <w:rPr>
            <w:noProof/>
            <w:webHidden/>
          </w:rPr>
          <w:instrText xml:space="preserve"> PAGEREF _Toc137113663 \h </w:instrText>
        </w:r>
        <w:r w:rsidR="00A219FB">
          <w:rPr>
            <w:noProof/>
            <w:webHidden/>
          </w:rPr>
        </w:r>
        <w:r w:rsidR="00A219FB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A219FB">
          <w:rPr>
            <w:noProof/>
            <w:webHidden/>
          </w:rPr>
          <w:fldChar w:fldCharType="end"/>
        </w:r>
      </w:hyperlink>
    </w:p>
    <w:p w14:paraId="3A826F76" w14:textId="33C48840" w:rsidR="00A219FB" w:rsidRDefault="00C8567A">
      <w:pPr>
        <w:pStyle w:val="TOC1"/>
        <w:tabs>
          <w:tab w:val="left" w:pos="851"/>
        </w:tabs>
        <w:rPr>
          <w:rFonts w:eastAsiaTheme="minorEastAsia"/>
          <w:b w:val="0"/>
          <w:noProof/>
          <w:kern w:val="2"/>
          <w:sz w:val="22"/>
          <w:lang w:eastAsia="zh-CN"/>
          <w14:ligatures w14:val="standardContextual"/>
        </w:rPr>
      </w:pPr>
      <w:hyperlink w:anchor="_Toc137113668" w:history="1">
        <w:r w:rsidR="00A219FB" w:rsidRPr="009307D5">
          <w:rPr>
            <w:rStyle w:val="Hyperlink"/>
            <w:noProof/>
          </w:rPr>
          <w:t xml:space="preserve">L </w:t>
        </w:r>
        <w:r w:rsidR="00A219FB">
          <w:rPr>
            <w:rFonts w:eastAsiaTheme="minorEastAsia"/>
            <w:b w:val="0"/>
            <w:noProof/>
            <w:kern w:val="2"/>
            <w:sz w:val="22"/>
            <w:lang w:eastAsia="zh-CN"/>
            <w14:ligatures w14:val="standardContextual"/>
          </w:rPr>
          <w:tab/>
        </w:r>
        <w:r w:rsidR="00A219FB" w:rsidRPr="009307D5">
          <w:rPr>
            <w:rStyle w:val="Hyperlink"/>
            <w:noProof/>
          </w:rPr>
          <w:t>Next Steps</w:t>
        </w:r>
        <w:r w:rsidR="00A219FB">
          <w:rPr>
            <w:noProof/>
            <w:webHidden/>
          </w:rPr>
          <w:tab/>
        </w:r>
        <w:r w:rsidR="00A219FB">
          <w:rPr>
            <w:noProof/>
            <w:webHidden/>
          </w:rPr>
          <w:fldChar w:fldCharType="begin"/>
        </w:r>
        <w:r w:rsidR="00A219FB">
          <w:rPr>
            <w:noProof/>
            <w:webHidden/>
          </w:rPr>
          <w:instrText xml:space="preserve"> PAGEREF _Toc137113668 \h </w:instrText>
        </w:r>
        <w:r w:rsidR="00A219FB">
          <w:rPr>
            <w:noProof/>
            <w:webHidden/>
          </w:rPr>
        </w:r>
        <w:r w:rsidR="00A219FB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A219FB">
          <w:rPr>
            <w:noProof/>
            <w:webHidden/>
          </w:rPr>
          <w:fldChar w:fldCharType="end"/>
        </w:r>
      </w:hyperlink>
    </w:p>
    <w:p w14:paraId="38FACE5F" w14:textId="21E59B3A" w:rsidR="00A219FB" w:rsidRDefault="00C8567A">
      <w:pPr>
        <w:pStyle w:val="TOC1"/>
        <w:tabs>
          <w:tab w:val="left" w:pos="851"/>
        </w:tabs>
        <w:rPr>
          <w:rFonts w:eastAsiaTheme="minorEastAsia"/>
          <w:b w:val="0"/>
          <w:noProof/>
          <w:kern w:val="2"/>
          <w:sz w:val="22"/>
          <w:lang w:eastAsia="zh-CN"/>
          <w14:ligatures w14:val="standardContextual"/>
        </w:rPr>
      </w:pPr>
      <w:hyperlink w:anchor="_Toc137113669" w:history="1">
        <w:r w:rsidR="00A219FB" w:rsidRPr="009307D5">
          <w:rPr>
            <w:rStyle w:val="Hyperlink"/>
            <w:noProof/>
          </w:rPr>
          <w:t xml:space="preserve">M </w:t>
        </w:r>
        <w:r w:rsidR="00A219FB">
          <w:rPr>
            <w:rFonts w:eastAsiaTheme="minorEastAsia"/>
            <w:b w:val="0"/>
            <w:noProof/>
            <w:kern w:val="2"/>
            <w:sz w:val="22"/>
            <w:lang w:eastAsia="zh-CN"/>
            <w14:ligatures w14:val="standardContextual"/>
          </w:rPr>
          <w:tab/>
        </w:r>
        <w:r w:rsidR="00A219FB" w:rsidRPr="009307D5">
          <w:rPr>
            <w:rStyle w:val="Hyperlink"/>
            <w:noProof/>
          </w:rPr>
          <w:t>Worked Example</w:t>
        </w:r>
        <w:r w:rsidR="00A219FB">
          <w:rPr>
            <w:noProof/>
            <w:webHidden/>
          </w:rPr>
          <w:tab/>
        </w:r>
        <w:r w:rsidR="00A219FB">
          <w:rPr>
            <w:noProof/>
            <w:webHidden/>
          </w:rPr>
          <w:fldChar w:fldCharType="begin"/>
        </w:r>
        <w:r w:rsidR="00A219FB">
          <w:rPr>
            <w:noProof/>
            <w:webHidden/>
          </w:rPr>
          <w:instrText xml:space="preserve"> PAGEREF _Toc137113669 \h </w:instrText>
        </w:r>
        <w:r w:rsidR="00A219FB">
          <w:rPr>
            <w:noProof/>
            <w:webHidden/>
          </w:rPr>
        </w:r>
        <w:r w:rsidR="00A219FB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A219FB">
          <w:rPr>
            <w:noProof/>
            <w:webHidden/>
          </w:rPr>
          <w:fldChar w:fldCharType="end"/>
        </w:r>
      </w:hyperlink>
    </w:p>
    <w:p w14:paraId="08CBD773" w14:textId="3F8B046E" w:rsidR="00A219FB" w:rsidRDefault="00C8567A">
      <w:pPr>
        <w:pStyle w:val="TOC1"/>
        <w:tabs>
          <w:tab w:val="left" w:pos="851"/>
        </w:tabs>
        <w:rPr>
          <w:rFonts w:eastAsiaTheme="minorEastAsia"/>
          <w:b w:val="0"/>
          <w:noProof/>
          <w:kern w:val="2"/>
          <w:sz w:val="22"/>
          <w:lang w:eastAsia="zh-CN"/>
          <w14:ligatures w14:val="standardContextual"/>
        </w:rPr>
      </w:pPr>
      <w:hyperlink w:anchor="_Toc137113670" w:history="1">
        <w:r w:rsidR="00A219FB" w:rsidRPr="009307D5">
          <w:rPr>
            <w:rStyle w:val="Hyperlink"/>
            <w:noProof/>
          </w:rPr>
          <w:t>N</w:t>
        </w:r>
        <w:r w:rsidR="00A219FB">
          <w:rPr>
            <w:rFonts w:eastAsiaTheme="minorEastAsia"/>
            <w:b w:val="0"/>
            <w:noProof/>
            <w:kern w:val="2"/>
            <w:sz w:val="22"/>
            <w:lang w:eastAsia="zh-CN"/>
            <w14:ligatures w14:val="standardContextual"/>
          </w:rPr>
          <w:tab/>
        </w:r>
        <w:r w:rsidR="00A219FB" w:rsidRPr="009307D5">
          <w:rPr>
            <w:rStyle w:val="Hyperlink"/>
            <w:noProof/>
          </w:rPr>
          <w:t>SOP Validation Details</w:t>
        </w:r>
        <w:r w:rsidR="00A219FB">
          <w:rPr>
            <w:noProof/>
            <w:webHidden/>
          </w:rPr>
          <w:tab/>
        </w:r>
        <w:r w:rsidR="00A219FB">
          <w:rPr>
            <w:noProof/>
            <w:webHidden/>
          </w:rPr>
          <w:fldChar w:fldCharType="begin"/>
        </w:r>
        <w:r w:rsidR="00A219FB">
          <w:rPr>
            <w:noProof/>
            <w:webHidden/>
          </w:rPr>
          <w:instrText xml:space="preserve"> PAGEREF _Toc137113670 \h </w:instrText>
        </w:r>
        <w:r w:rsidR="00A219FB">
          <w:rPr>
            <w:noProof/>
            <w:webHidden/>
          </w:rPr>
        </w:r>
        <w:r w:rsidR="00A219FB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A219FB">
          <w:rPr>
            <w:noProof/>
            <w:webHidden/>
          </w:rPr>
          <w:fldChar w:fldCharType="end"/>
        </w:r>
      </w:hyperlink>
    </w:p>
    <w:p w14:paraId="0F150E74" w14:textId="21DEC7AB" w:rsidR="00A219FB" w:rsidRDefault="00C8567A">
      <w:pPr>
        <w:pStyle w:val="TOC1"/>
        <w:tabs>
          <w:tab w:val="left" w:pos="851"/>
        </w:tabs>
        <w:rPr>
          <w:rFonts w:eastAsiaTheme="minorEastAsia"/>
          <w:b w:val="0"/>
          <w:noProof/>
          <w:kern w:val="2"/>
          <w:sz w:val="22"/>
          <w:lang w:eastAsia="zh-CN"/>
          <w14:ligatures w14:val="standardContextual"/>
        </w:rPr>
      </w:pPr>
      <w:hyperlink w:anchor="_Toc137113671" w:history="1">
        <w:r w:rsidR="00A219FB" w:rsidRPr="009307D5">
          <w:rPr>
            <w:rStyle w:val="Hyperlink"/>
            <w:noProof/>
          </w:rPr>
          <w:t xml:space="preserve">O </w:t>
        </w:r>
        <w:r w:rsidR="00A219FB">
          <w:rPr>
            <w:rFonts w:eastAsiaTheme="minorEastAsia"/>
            <w:b w:val="0"/>
            <w:noProof/>
            <w:kern w:val="2"/>
            <w:sz w:val="22"/>
            <w:lang w:eastAsia="zh-CN"/>
            <w14:ligatures w14:val="standardContextual"/>
          </w:rPr>
          <w:tab/>
        </w:r>
        <w:r w:rsidR="00A219FB" w:rsidRPr="009307D5">
          <w:rPr>
            <w:rStyle w:val="Hyperlink"/>
            <w:noProof/>
          </w:rPr>
          <w:t>Troubleshooting</w:t>
        </w:r>
        <w:r w:rsidR="00A219FB">
          <w:rPr>
            <w:noProof/>
            <w:webHidden/>
          </w:rPr>
          <w:tab/>
        </w:r>
        <w:r w:rsidR="00A219FB">
          <w:rPr>
            <w:noProof/>
            <w:webHidden/>
          </w:rPr>
          <w:fldChar w:fldCharType="begin"/>
        </w:r>
        <w:r w:rsidR="00A219FB">
          <w:rPr>
            <w:noProof/>
            <w:webHidden/>
          </w:rPr>
          <w:instrText xml:space="preserve"> PAGEREF _Toc137113671 \h </w:instrText>
        </w:r>
        <w:r w:rsidR="00A219FB">
          <w:rPr>
            <w:noProof/>
            <w:webHidden/>
          </w:rPr>
        </w:r>
        <w:r w:rsidR="00A219FB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A219FB">
          <w:rPr>
            <w:noProof/>
            <w:webHidden/>
          </w:rPr>
          <w:fldChar w:fldCharType="end"/>
        </w:r>
      </w:hyperlink>
    </w:p>
    <w:p w14:paraId="35D82A0B" w14:textId="187FDD25" w:rsidR="00A219FB" w:rsidRDefault="00C8567A">
      <w:pPr>
        <w:pStyle w:val="TOC1"/>
        <w:tabs>
          <w:tab w:val="left" w:pos="851"/>
        </w:tabs>
        <w:rPr>
          <w:rFonts w:eastAsiaTheme="minorEastAsia"/>
          <w:b w:val="0"/>
          <w:noProof/>
          <w:kern w:val="2"/>
          <w:sz w:val="22"/>
          <w:lang w:eastAsia="zh-CN"/>
          <w14:ligatures w14:val="standardContextual"/>
        </w:rPr>
      </w:pPr>
      <w:hyperlink w:anchor="_Toc137113672" w:history="1">
        <w:r w:rsidR="00A219FB" w:rsidRPr="009307D5">
          <w:rPr>
            <w:rStyle w:val="Hyperlink"/>
            <w:noProof/>
          </w:rPr>
          <w:t>P</w:t>
        </w:r>
        <w:r w:rsidR="00A219FB">
          <w:rPr>
            <w:rFonts w:eastAsiaTheme="minorEastAsia"/>
            <w:b w:val="0"/>
            <w:noProof/>
            <w:kern w:val="2"/>
            <w:sz w:val="22"/>
            <w:lang w:eastAsia="zh-CN"/>
            <w14:ligatures w14:val="standardContextual"/>
          </w:rPr>
          <w:tab/>
        </w:r>
        <w:r w:rsidR="00A219FB" w:rsidRPr="009307D5">
          <w:rPr>
            <w:rStyle w:val="Hyperlink"/>
            <w:noProof/>
          </w:rPr>
          <w:t>Waste Management and Disposal</w:t>
        </w:r>
        <w:r w:rsidR="00A219FB">
          <w:rPr>
            <w:noProof/>
            <w:webHidden/>
          </w:rPr>
          <w:tab/>
        </w:r>
        <w:r w:rsidR="00A219FB">
          <w:rPr>
            <w:noProof/>
            <w:webHidden/>
          </w:rPr>
          <w:fldChar w:fldCharType="begin"/>
        </w:r>
        <w:r w:rsidR="00A219FB">
          <w:rPr>
            <w:noProof/>
            <w:webHidden/>
          </w:rPr>
          <w:instrText xml:space="preserve"> PAGEREF _Toc137113672 \h </w:instrText>
        </w:r>
        <w:r w:rsidR="00A219FB">
          <w:rPr>
            <w:noProof/>
            <w:webHidden/>
          </w:rPr>
        </w:r>
        <w:r w:rsidR="00A219FB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A219FB">
          <w:rPr>
            <w:noProof/>
            <w:webHidden/>
          </w:rPr>
          <w:fldChar w:fldCharType="end"/>
        </w:r>
      </w:hyperlink>
    </w:p>
    <w:p w14:paraId="40D1C0C9" w14:textId="666FA076" w:rsidR="00A219FB" w:rsidRDefault="00C8567A">
      <w:pPr>
        <w:pStyle w:val="TOC1"/>
        <w:tabs>
          <w:tab w:val="left" w:pos="851"/>
        </w:tabs>
        <w:rPr>
          <w:rFonts w:eastAsiaTheme="minorEastAsia"/>
          <w:b w:val="0"/>
          <w:noProof/>
          <w:kern w:val="2"/>
          <w:sz w:val="22"/>
          <w:lang w:eastAsia="zh-CN"/>
          <w14:ligatures w14:val="standardContextual"/>
        </w:rPr>
      </w:pPr>
      <w:hyperlink w:anchor="_Toc137113673" w:history="1">
        <w:r w:rsidR="00A219FB" w:rsidRPr="009307D5">
          <w:rPr>
            <w:rStyle w:val="Hyperlink"/>
            <w:noProof/>
          </w:rPr>
          <w:t xml:space="preserve">Q </w:t>
        </w:r>
        <w:r w:rsidR="00A219FB">
          <w:rPr>
            <w:rFonts w:eastAsiaTheme="minorEastAsia"/>
            <w:b w:val="0"/>
            <w:noProof/>
            <w:kern w:val="2"/>
            <w:sz w:val="22"/>
            <w:lang w:eastAsia="zh-CN"/>
            <w14:ligatures w14:val="standardContextual"/>
          </w:rPr>
          <w:tab/>
        </w:r>
        <w:r w:rsidR="00A219FB" w:rsidRPr="009307D5">
          <w:rPr>
            <w:rStyle w:val="Hyperlink"/>
            <w:noProof/>
          </w:rPr>
          <w:t>Data Records Management</w:t>
        </w:r>
        <w:r w:rsidR="00A219FB">
          <w:rPr>
            <w:noProof/>
            <w:webHidden/>
          </w:rPr>
          <w:tab/>
        </w:r>
        <w:r w:rsidR="00A219FB">
          <w:rPr>
            <w:noProof/>
            <w:webHidden/>
          </w:rPr>
          <w:fldChar w:fldCharType="begin"/>
        </w:r>
        <w:r w:rsidR="00A219FB">
          <w:rPr>
            <w:noProof/>
            <w:webHidden/>
          </w:rPr>
          <w:instrText xml:space="preserve"> PAGEREF _Toc137113673 \h </w:instrText>
        </w:r>
        <w:r w:rsidR="00A219FB">
          <w:rPr>
            <w:noProof/>
            <w:webHidden/>
          </w:rPr>
        </w:r>
        <w:r w:rsidR="00A219FB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A219FB">
          <w:rPr>
            <w:noProof/>
            <w:webHidden/>
          </w:rPr>
          <w:fldChar w:fldCharType="end"/>
        </w:r>
      </w:hyperlink>
    </w:p>
    <w:p w14:paraId="49DDC239" w14:textId="0BD368B0" w:rsidR="00A219FB" w:rsidRDefault="00C8567A">
      <w:pPr>
        <w:pStyle w:val="TOC1"/>
        <w:tabs>
          <w:tab w:val="left" w:pos="851"/>
        </w:tabs>
        <w:rPr>
          <w:rFonts w:eastAsiaTheme="minorEastAsia"/>
          <w:b w:val="0"/>
          <w:noProof/>
          <w:kern w:val="2"/>
          <w:sz w:val="22"/>
          <w:lang w:eastAsia="zh-CN"/>
          <w14:ligatures w14:val="standardContextual"/>
        </w:rPr>
      </w:pPr>
      <w:hyperlink w:anchor="_Toc137113674" w:history="1">
        <w:r w:rsidR="00A219FB" w:rsidRPr="009307D5">
          <w:rPr>
            <w:rStyle w:val="Hyperlink"/>
            <w:noProof/>
          </w:rPr>
          <w:t xml:space="preserve">R </w:t>
        </w:r>
        <w:r w:rsidR="00A219FB">
          <w:rPr>
            <w:rFonts w:eastAsiaTheme="minorEastAsia"/>
            <w:b w:val="0"/>
            <w:noProof/>
            <w:kern w:val="2"/>
            <w:sz w:val="22"/>
            <w:lang w:eastAsia="zh-CN"/>
            <w14:ligatures w14:val="standardContextual"/>
          </w:rPr>
          <w:tab/>
        </w:r>
        <w:r w:rsidR="00A219FB" w:rsidRPr="009307D5">
          <w:rPr>
            <w:rStyle w:val="Hyperlink"/>
            <w:noProof/>
          </w:rPr>
          <w:t>Reference Documents</w:t>
        </w:r>
        <w:r w:rsidR="00A219FB">
          <w:rPr>
            <w:noProof/>
            <w:webHidden/>
          </w:rPr>
          <w:tab/>
        </w:r>
        <w:r w:rsidR="00A219FB">
          <w:rPr>
            <w:noProof/>
            <w:webHidden/>
          </w:rPr>
          <w:fldChar w:fldCharType="begin"/>
        </w:r>
        <w:r w:rsidR="00A219FB">
          <w:rPr>
            <w:noProof/>
            <w:webHidden/>
          </w:rPr>
          <w:instrText xml:space="preserve"> PAGEREF _Toc137113674 \h </w:instrText>
        </w:r>
        <w:r w:rsidR="00A219FB">
          <w:rPr>
            <w:noProof/>
            <w:webHidden/>
          </w:rPr>
        </w:r>
        <w:r w:rsidR="00A219FB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A219FB">
          <w:rPr>
            <w:noProof/>
            <w:webHidden/>
          </w:rPr>
          <w:fldChar w:fldCharType="end"/>
        </w:r>
      </w:hyperlink>
    </w:p>
    <w:p w14:paraId="5B70F16D" w14:textId="040BFB92" w:rsidR="00A219FB" w:rsidRDefault="00C8567A">
      <w:pPr>
        <w:pStyle w:val="TOC1"/>
        <w:tabs>
          <w:tab w:val="left" w:pos="851"/>
        </w:tabs>
        <w:rPr>
          <w:rFonts w:eastAsiaTheme="minorEastAsia"/>
          <w:b w:val="0"/>
          <w:noProof/>
          <w:kern w:val="2"/>
          <w:sz w:val="22"/>
          <w:lang w:eastAsia="zh-CN"/>
          <w14:ligatures w14:val="standardContextual"/>
        </w:rPr>
      </w:pPr>
      <w:hyperlink w:anchor="_Toc137113675" w:history="1">
        <w:r w:rsidR="00A219FB" w:rsidRPr="009307D5">
          <w:rPr>
            <w:rStyle w:val="Hyperlink"/>
            <w:noProof/>
          </w:rPr>
          <w:t xml:space="preserve">S </w:t>
        </w:r>
        <w:r w:rsidR="00A219FB">
          <w:rPr>
            <w:rFonts w:eastAsiaTheme="minorEastAsia"/>
            <w:b w:val="0"/>
            <w:noProof/>
            <w:kern w:val="2"/>
            <w:sz w:val="22"/>
            <w:lang w:eastAsia="zh-CN"/>
            <w14:ligatures w14:val="standardContextual"/>
          </w:rPr>
          <w:tab/>
        </w:r>
        <w:r w:rsidR="00A219FB" w:rsidRPr="009307D5">
          <w:rPr>
            <w:rStyle w:val="Hyperlink"/>
            <w:noProof/>
          </w:rPr>
          <w:t>Quality Control (QC) &amp; Quality Assurance (QA) Section</w:t>
        </w:r>
        <w:r w:rsidR="00A219FB">
          <w:rPr>
            <w:noProof/>
            <w:webHidden/>
          </w:rPr>
          <w:tab/>
        </w:r>
        <w:r w:rsidR="00A219FB">
          <w:rPr>
            <w:noProof/>
            <w:webHidden/>
          </w:rPr>
          <w:fldChar w:fldCharType="begin"/>
        </w:r>
        <w:r w:rsidR="00A219FB">
          <w:rPr>
            <w:noProof/>
            <w:webHidden/>
          </w:rPr>
          <w:instrText xml:space="preserve"> PAGEREF _Toc137113675 \h </w:instrText>
        </w:r>
        <w:r w:rsidR="00A219FB">
          <w:rPr>
            <w:noProof/>
            <w:webHidden/>
          </w:rPr>
        </w:r>
        <w:r w:rsidR="00A219FB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A219FB">
          <w:rPr>
            <w:noProof/>
            <w:webHidden/>
          </w:rPr>
          <w:fldChar w:fldCharType="end"/>
        </w:r>
      </w:hyperlink>
    </w:p>
    <w:p w14:paraId="16EAD1F2" w14:textId="41EBDA7D" w:rsidR="00A219FB" w:rsidRDefault="00C8567A">
      <w:pPr>
        <w:pStyle w:val="TOC1"/>
        <w:tabs>
          <w:tab w:val="left" w:pos="851"/>
        </w:tabs>
        <w:rPr>
          <w:rFonts w:eastAsiaTheme="minorEastAsia"/>
          <w:b w:val="0"/>
          <w:noProof/>
          <w:kern w:val="2"/>
          <w:sz w:val="22"/>
          <w:lang w:eastAsia="zh-CN"/>
          <w14:ligatures w14:val="standardContextual"/>
        </w:rPr>
      </w:pPr>
      <w:hyperlink w:anchor="_Toc137113676" w:history="1">
        <w:r w:rsidR="00A219FB" w:rsidRPr="009307D5">
          <w:rPr>
            <w:rStyle w:val="Hyperlink"/>
            <w:noProof/>
          </w:rPr>
          <w:t xml:space="preserve">T </w:t>
        </w:r>
        <w:r w:rsidR="00A219FB">
          <w:rPr>
            <w:rFonts w:eastAsiaTheme="minorEastAsia"/>
            <w:b w:val="0"/>
            <w:noProof/>
            <w:kern w:val="2"/>
            <w:sz w:val="22"/>
            <w:lang w:eastAsia="zh-CN"/>
            <w14:ligatures w14:val="standardContextual"/>
          </w:rPr>
          <w:tab/>
        </w:r>
        <w:r w:rsidR="00A219FB" w:rsidRPr="009307D5">
          <w:rPr>
            <w:rStyle w:val="Hyperlink"/>
            <w:noProof/>
          </w:rPr>
          <w:t>Appendix</w:t>
        </w:r>
        <w:r w:rsidR="00A219FB">
          <w:rPr>
            <w:noProof/>
            <w:webHidden/>
          </w:rPr>
          <w:tab/>
        </w:r>
        <w:r w:rsidR="00A219FB">
          <w:rPr>
            <w:noProof/>
            <w:webHidden/>
          </w:rPr>
          <w:fldChar w:fldCharType="begin"/>
        </w:r>
        <w:r w:rsidR="00A219FB">
          <w:rPr>
            <w:noProof/>
            <w:webHidden/>
          </w:rPr>
          <w:instrText xml:space="preserve"> PAGEREF _Toc137113676 \h </w:instrText>
        </w:r>
        <w:r w:rsidR="00A219FB">
          <w:rPr>
            <w:noProof/>
            <w:webHidden/>
          </w:rPr>
        </w:r>
        <w:r w:rsidR="00A219FB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A219FB">
          <w:rPr>
            <w:noProof/>
            <w:webHidden/>
          </w:rPr>
          <w:fldChar w:fldCharType="end"/>
        </w:r>
      </w:hyperlink>
    </w:p>
    <w:p w14:paraId="32A6C4B3" w14:textId="4984E13E" w:rsidR="00B71B51" w:rsidRPr="00FC0BC3" w:rsidRDefault="00B71B51" w:rsidP="00093EF1">
      <w:pPr>
        <w:pStyle w:val="TOCHeading"/>
      </w:pPr>
      <w:r>
        <w:fldChar w:fldCharType="end"/>
      </w:r>
      <w:r w:rsidR="00093EF1" w:rsidRPr="00FC0BC3">
        <w:t xml:space="preserve"> </w:t>
      </w:r>
    </w:p>
    <w:p w14:paraId="186CBF00" w14:textId="04DD49FB" w:rsidR="003A2657" w:rsidRPr="00711A05" w:rsidRDefault="00B71B51" w:rsidP="00711A05">
      <w:r>
        <w:br w:type="page"/>
      </w:r>
    </w:p>
    <w:p w14:paraId="1EE83174" w14:textId="77777777" w:rsidR="00B71B51" w:rsidRDefault="00341975" w:rsidP="00B71B51">
      <w:pPr>
        <w:pStyle w:val="Heading1"/>
      </w:pPr>
      <w:bookmarkStart w:id="1" w:name="_Toc137113653"/>
      <w:r>
        <w:lastRenderedPageBreak/>
        <w:t xml:space="preserve">A </w:t>
      </w:r>
      <w:r>
        <w:tab/>
        <w:t>Purpose and Application</w:t>
      </w:r>
      <w:bookmarkEnd w:id="1"/>
    </w:p>
    <w:p w14:paraId="35B3CD49" w14:textId="78F2FA02" w:rsidR="0081387B" w:rsidRDefault="0081387B" w:rsidP="00567807">
      <w:pPr>
        <w:pStyle w:val="BodyText"/>
        <w:spacing w:line="360" w:lineRule="auto"/>
        <w:jc w:val="both"/>
        <w:rPr>
          <w:sz w:val="22"/>
        </w:rPr>
      </w:pPr>
      <w:r>
        <w:rPr>
          <w:sz w:val="22"/>
        </w:rPr>
        <w:t xml:space="preserve">Cas9-targeted Nanopore sequencing </w:t>
      </w:r>
      <w:r w:rsidR="00CE228B">
        <w:rPr>
          <w:sz w:val="22"/>
        </w:rPr>
        <w:t xml:space="preserve">is </w:t>
      </w:r>
      <w:r>
        <w:rPr>
          <w:sz w:val="22"/>
        </w:rPr>
        <w:t>a</w:t>
      </w:r>
      <w:r w:rsidRPr="0081387B">
        <w:rPr>
          <w:sz w:val="22"/>
        </w:rPr>
        <w:t xml:space="preserve"> rapid, selective and cost-effective approach for the characterisation of genetic and epigenetic variation</w:t>
      </w:r>
      <w:r w:rsidR="00CE228B">
        <w:rPr>
          <w:sz w:val="22"/>
        </w:rPr>
        <w:t xml:space="preserve"> of specific loci</w:t>
      </w:r>
      <w:r w:rsidR="003D04D6">
        <w:rPr>
          <w:sz w:val="22"/>
        </w:rPr>
        <w:t>.</w:t>
      </w:r>
      <w:r w:rsidR="004D1736">
        <w:rPr>
          <w:sz w:val="22"/>
        </w:rPr>
        <w:t xml:space="preserve"> </w:t>
      </w:r>
      <w:r w:rsidR="004D1736" w:rsidRPr="004D1736">
        <w:rPr>
          <w:sz w:val="22"/>
        </w:rPr>
        <w:t>Cas9</w:t>
      </w:r>
      <w:r w:rsidR="00CE228B">
        <w:rPr>
          <w:sz w:val="22"/>
        </w:rPr>
        <w:t>-</w:t>
      </w:r>
      <w:r w:rsidR="004D1736" w:rsidRPr="004D1736">
        <w:rPr>
          <w:sz w:val="22"/>
        </w:rPr>
        <w:t>targeted sequencing</w:t>
      </w:r>
      <w:r w:rsidR="007A1D00">
        <w:rPr>
          <w:sz w:val="22"/>
        </w:rPr>
        <w:t xml:space="preserve"> (CTS)</w:t>
      </w:r>
      <w:r w:rsidR="004D1736" w:rsidRPr="004D1736">
        <w:rPr>
          <w:sz w:val="22"/>
        </w:rPr>
        <w:t xml:space="preserve"> strategy is a reliable sequencing protocol that can be used to reveal methylation, structural </w:t>
      </w:r>
      <w:r w:rsidR="007158B1" w:rsidRPr="004D1736">
        <w:rPr>
          <w:sz w:val="22"/>
        </w:rPr>
        <w:t>variants,</w:t>
      </w:r>
      <w:r w:rsidR="004D1736" w:rsidRPr="004D1736">
        <w:rPr>
          <w:sz w:val="22"/>
        </w:rPr>
        <w:t xml:space="preserve"> and single nucleotide variations.</w:t>
      </w:r>
      <w:r w:rsidR="00CE228B">
        <w:rPr>
          <w:sz w:val="22"/>
        </w:rPr>
        <w:t xml:space="preserve"> </w:t>
      </w:r>
    </w:p>
    <w:p w14:paraId="2CB12D4E" w14:textId="75C02D9C" w:rsidR="00341975" w:rsidRDefault="00341975" w:rsidP="00341975">
      <w:pPr>
        <w:pStyle w:val="Heading1"/>
      </w:pPr>
      <w:bookmarkStart w:id="2" w:name="_Toc137113654"/>
      <w:bookmarkStart w:id="3" w:name="_Toc453328149"/>
      <w:bookmarkStart w:id="4" w:name="_Toc461441010"/>
      <w:bookmarkStart w:id="5" w:name="_Toc488141944"/>
      <w:r>
        <w:t xml:space="preserve">B </w:t>
      </w:r>
      <w:r>
        <w:tab/>
        <w:t>Brief Summary of Method</w:t>
      </w:r>
      <w:bookmarkEnd w:id="2"/>
    </w:p>
    <w:p w14:paraId="49419446" w14:textId="77777777" w:rsidR="00513179" w:rsidRDefault="00627B79" w:rsidP="00EB3416">
      <w:pPr>
        <w:pStyle w:val="BodyText"/>
        <w:spacing w:line="360" w:lineRule="auto"/>
        <w:jc w:val="both"/>
        <w:rPr>
          <w:sz w:val="22"/>
        </w:rPr>
      </w:pPr>
      <w:r w:rsidRPr="00627B79">
        <w:rPr>
          <w:sz w:val="22"/>
        </w:rPr>
        <w:t xml:space="preserve">The CRISPR/Cas proteins </w:t>
      </w:r>
      <w:r w:rsidR="007909F1" w:rsidRPr="00627B79">
        <w:rPr>
          <w:sz w:val="22"/>
        </w:rPr>
        <w:t>comprise</w:t>
      </w:r>
      <w:r w:rsidRPr="00627B79">
        <w:rPr>
          <w:sz w:val="22"/>
        </w:rPr>
        <w:t xml:space="preserve"> DNA- or RNA-cleaving enzymes that </w:t>
      </w:r>
      <w:r w:rsidR="0050127F">
        <w:rPr>
          <w:sz w:val="22"/>
        </w:rPr>
        <w:t xml:space="preserve">are </w:t>
      </w:r>
      <w:r w:rsidRPr="00627B79">
        <w:rPr>
          <w:sz w:val="22"/>
        </w:rPr>
        <w:t>programmed to cut specific sequences using</w:t>
      </w:r>
      <w:r>
        <w:rPr>
          <w:sz w:val="22"/>
        </w:rPr>
        <w:t xml:space="preserve"> </w:t>
      </w:r>
      <w:r w:rsidRPr="00627B79">
        <w:rPr>
          <w:sz w:val="22"/>
        </w:rPr>
        <w:t xml:space="preserve">oligonucleotide-length </w:t>
      </w:r>
      <w:r w:rsidR="00324E19" w:rsidRPr="00901A3D">
        <w:rPr>
          <w:sz w:val="22"/>
        </w:rPr>
        <w:t>CRISPR</w:t>
      </w:r>
      <w:r w:rsidR="00324E19" w:rsidRPr="00627B79">
        <w:rPr>
          <w:sz w:val="22"/>
        </w:rPr>
        <w:t xml:space="preserve"> </w:t>
      </w:r>
      <w:r w:rsidRPr="00627B79">
        <w:rPr>
          <w:sz w:val="22"/>
        </w:rPr>
        <w:t>RNA</w:t>
      </w:r>
      <w:r w:rsidR="0002091E">
        <w:rPr>
          <w:sz w:val="22"/>
        </w:rPr>
        <w:t xml:space="preserve"> (crRNA)</w:t>
      </w:r>
      <w:r w:rsidR="00C01A73">
        <w:rPr>
          <w:sz w:val="22"/>
        </w:rPr>
        <w:t>.</w:t>
      </w:r>
      <w:r w:rsidR="006405D0">
        <w:rPr>
          <w:sz w:val="22"/>
        </w:rPr>
        <w:t xml:space="preserve"> </w:t>
      </w:r>
      <w:r w:rsidR="006405D0" w:rsidRPr="00901A3D">
        <w:rPr>
          <w:sz w:val="22"/>
        </w:rPr>
        <w:t>When Cas9 is loaded with crRNA</w:t>
      </w:r>
      <w:r w:rsidR="006405D0">
        <w:rPr>
          <w:sz w:val="22"/>
        </w:rPr>
        <w:t xml:space="preserve"> and </w:t>
      </w:r>
      <w:r w:rsidR="006405D0" w:rsidRPr="00901A3D">
        <w:rPr>
          <w:sz w:val="22"/>
        </w:rPr>
        <w:t>trans-activating CRISPR RNA</w:t>
      </w:r>
      <w:r w:rsidR="006405D0">
        <w:rPr>
          <w:sz w:val="22"/>
        </w:rPr>
        <w:t xml:space="preserve"> </w:t>
      </w:r>
      <w:r w:rsidR="006405D0" w:rsidRPr="00901A3D">
        <w:rPr>
          <w:sz w:val="22"/>
        </w:rPr>
        <w:t>(tracrRNA - a structural RNA required for catalytic activity)</w:t>
      </w:r>
      <w:r w:rsidR="006405D0">
        <w:rPr>
          <w:sz w:val="22"/>
        </w:rPr>
        <w:t>,</w:t>
      </w:r>
      <w:r w:rsidR="006405D0" w:rsidRPr="00901A3D">
        <w:rPr>
          <w:sz w:val="22"/>
        </w:rPr>
        <w:t xml:space="preserve"> it forms a ribonucleoprotein complex (RNP).</w:t>
      </w:r>
      <w:r w:rsidR="00567807" w:rsidRPr="00567807">
        <w:rPr>
          <w:sz w:val="22"/>
        </w:rPr>
        <w:t xml:space="preserve"> </w:t>
      </w:r>
      <w:r w:rsidR="00567807" w:rsidRPr="00901A3D">
        <w:rPr>
          <w:sz w:val="22"/>
        </w:rPr>
        <w:t xml:space="preserve">This complex searches the genomic DNA for the target region </w:t>
      </w:r>
      <w:r w:rsidR="00567807">
        <w:rPr>
          <w:sz w:val="22"/>
        </w:rPr>
        <w:t xml:space="preserve">that is </w:t>
      </w:r>
      <w:r w:rsidR="00567807" w:rsidRPr="00901A3D">
        <w:rPr>
          <w:sz w:val="22"/>
        </w:rPr>
        <w:t>identical or highly similar to the crRNA sequence</w:t>
      </w:r>
      <w:r w:rsidR="00567807">
        <w:rPr>
          <w:sz w:val="22"/>
        </w:rPr>
        <w:t xml:space="preserve"> and </w:t>
      </w:r>
      <w:r w:rsidR="00567807" w:rsidRPr="00901A3D">
        <w:rPr>
          <w:sz w:val="22"/>
        </w:rPr>
        <w:t>seed</w:t>
      </w:r>
      <w:r w:rsidR="00567807">
        <w:rPr>
          <w:sz w:val="22"/>
        </w:rPr>
        <w:t>s</w:t>
      </w:r>
      <w:r w:rsidR="00567807" w:rsidRPr="00901A3D">
        <w:rPr>
          <w:sz w:val="22"/>
        </w:rPr>
        <w:t xml:space="preserve"> the crRNA by</w:t>
      </w:r>
      <w:r w:rsidR="00567807">
        <w:rPr>
          <w:sz w:val="22"/>
        </w:rPr>
        <w:t xml:space="preserve"> </w:t>
      </w:r>
      <w:r w:rsidR="00567807" w:rsidRPr="00901A3D">
        <w:rPr>
          <w:sz w:val="22"/>
        </w:rPr>
        <w:t xml:space="preserve">melting </w:t>
      </w:r>
      <w:r w:rsidR="00DC44F8">
        <w:rPr>
          <w:rFonts w:hint="eastAsia"/>
          <w:sz w:val="22"/>
          <w:lang w:eastAsia="zh-CN"/>
        </w:rPr>
        <w:t>t</w:t>
      </w:r>
      <w:r w:rsidR="00DC44F8">
        <w:rPr>
          <w:sz w:val="22"/>
          <w:lang w:eastAsia="zh-CN"/>
        </w:rPr>
        <w:t xml:space="preserve">he </w:t>
      </w:r>
      <w:r w:rsidR="00567807" w:rsidRPr="00901A3D">
        <w:rPr>
          <w:sz w:val="22"/>
        </w:rPr>
        <w:t>duplex DNA</w:t>
      </w:r>
      <w:r w:rsidR="00567807">
        <w:rPr>
          <w:sz w:val="22"/>
        </w:rPr>
        <w:t>.</w:t>
      </w:r>
      <w:r w:rsidR="002E4D30" w:rsidRPr="002E4D30">
        <w:rPr>
          <w:sz w:val="22"/>
        </w:rPr>
        <w:t xml:space="preserve"> </w:t>
      </w:r>
      <w:r w:rsidR="00B821E9">
        <w:rPr>
          <w:sz w:val="22"/>
        </w:rPr>
        <w:t>The</w:t>
      </w:r>
      <w:r w:rsidR="00B821E9" w:rsidRPr="00901A3D">
        <w:rPr>
          <w:sz w:val="22"/>
        </w:rPr>
        <w:t xml:space="preserve"> </w:t>
      </w:r>
      <w:r w:rsidR="007C7867">
        <w:rPr>
          <w:sz w:val="22"/>
        </w:rPr>
        <w:t xml:space="preserve">genomic </w:t>
      </w:r>
      <w:r w:rsidR="00B821E9" w:rsidRPr="00901A3D">
        <w:rPr>
          <w:sz w:val="22"/>
        </w:rPr>
        <w:t>target</w:t>
      </w:r>
      <w:r w:rsidR="002E4D30" w:rsidRPr="00901A3D">
        <w:rPr>
          <w:sz w:val="22"/>
        </w:rPr>
        <w:t xml:space="preserve"> site (</w:t>
      </w:r>
      <w:r w:rsidR="00AC5EF5">
        <w:rPr>
          <w:sz w:val="22"/>
        </w:rPr>
        <w:t xml:space="preserve">or </w:t>
      </w:r>
      <w:r w:rsidR="002E4D30" w:rsidRPr="00901A3D">
        <w:rPr>
          <w:sz w:val="22"/>
        </w:rPr>
        <w:t>protospacer)</w:t>
      </w:r>
      <w:r w:rsidR="00112EBF">
        <w:rPr>
          <w:sz w:val="22"/>
        </w:rPr>
        <w:t xml:space="preserve"> is</w:t>
      </w:r>
      <w:r w:rsidR="002E4D30" w:rsidRPr="00901A3D">
        <w:rPr>
          <w:sz w:val="22"/>
        </w:rPr>
        <w:t xml:space="preserve"> </w:t>
      </w:r>
      <w:r w:rsidR="00112EBF" w:rsidRPr="00901A3D">
        <w:rPr>
          <w:sz w:val="22"/>
        </w:rPr>
        <w:t>20</w:t>
      </w:r>
      <w:r w:rsidR="00C94B3F">
        <w:rPr>
          <w:sz w:val="22"/>
        </w:rPr>
        <w:t>mer</w:t>
      </w:r>
      <w:r w:rsidR="00112EBF" w:rsidRPr="00901A3D">
        <w:rPr>
          <w:sz w:val="22"/>
        </w:rPr>
        <w:t xml:space="preserve"> </w:t>
      </w:r>
      <w:r w:rsidR="002E4D30" w:rsidRPr="00901A3D">
        <w:rPr>
          <w:sz w:val="22"/>
        </w:rPr>
        <w:t xml:space="preserve">plus the protospacer-adjacent motif (PAM </w:t>
      </w:r>
      <w:r w:rsidR="00FE29B2">
        <w:rPr>
          <w:sz w:val="22"/>
        </w:rPr>
        <w:t>–</w:t>
      </w:r>
      <w:r w:rsidR="002E4D30" w:rsidRPr="00901A3D">
        <w:rPr>
          <w:sz w:val="22"/>
        </w:rPr>
        <w:t xml:space="preserve"> </w:t>
      </w:r>
      <w:r w:rsidR="00FE29B2">
        <w:rPr>
          <w:sz w:val="22"/>
        </w:rPr>
        <w:t>such as</w:t>
      </w:r>
      <w:r w:rsidR="002E4D30" w:rsidRPr="00901A3D">
        <w:rPr>
          <w:sz w:val="22"/>
        </w:rPr>
        <w:t xml:space="preserve"> NGG). The PAM is</w:t>
      </w:r>
      <w:r w:rsidR="002E4D30">
        <w:rPr>
          <w:sz w:val="22"/>
        </w:rPr>
        <w:t xml:space="preserve"> </w:t>
      </w:r>
      <w:r w:rsidR="002E4D30" w:rsidRPr="00901A3D">
        <w:rPr>
          <w:sz w:val="22"/>
        </w:rPr>
        <w:t>immediately next to the 3’ end of the target and defines the boundaries of the protospacer sequence. Cas9 cuts both strands of the</w:t>
      </w:r>
      <w:r w:rsidR="002E4D30">
        <w:rPr>
          <w:sz w:val="22"/>
        </w:rPr>
        <w:t xml:space="preserve"> </w:t>
      </w:r>
      <w:r w:rsidR="002E4D30" w:rsidRPr="00901A3D">
        <w:rPr>
          <w:sz w:val="22"/>
        </w:rPr>
        <w:t>target sequence 3 bp upstream of the PAM.</w:t>
      </w:r>
    </w:p>
    <w:p w14:paraId="407A74EA" w14:textId="5D00FBB1" w:rsidR="00901A3D" w:rsidRPr="00901A3D" w:rsidRDefault="00112EBF" w:rsidP="00EB3416">
      <w:pPr>
        <w:pStyle w:val="BodyText"/>
        <w:spacing w:line="360" w:lineRule="auto"/>
        <w:jc w:val="both"/>
        <w:rPr>
          <w:sz w:val="22"/>
        </w:rPr>
      </w:pPr>
      <w:r w:rsidRPr="00901A3D">
        <w:rPr>
          <w:sz w:val="22"/>
        </w:rPr>
        <w:t xml:space="preserve">The production of a newly-exposed end at a </w:t>
      </w:r>
      <w:r>
        <w:rPr>
          <w:sz w:val="22"/>
        </w:rPr>
        <w:t>specific</w:t>
      </w:r>
      <w:r w:rsidRPr="00901A3D">
        <w:rPr>
          <w:sz w:val="22"/>
        </w:rPr>
        <w:t xml:space="preserve"> site is</w:t>
      </w:r>
      <w:r>
        <w:rPr>
          <w:sz w:val="22"/>
        </w:rPr>
        <w:t xml:space="preserve"> </w:t>
      </w:r>
      <w:r w:rsidRPr="00901A3D">
        <w:rPr>
          <w:sz w:val="22"/>
        </w:rPr>
        <w:t>the basis for</w:t>
      </w:r>
      <w:r>
        <w:rPr>
          <w:sz w:val="22"/>
        </w:rPr>
        <w:t xml:space="preserve"> </w:t>
      </w:r>
      <w:r w:rsidRPr="00901A3D">
        <w:rPr>
          <w:sz w:val="22"/>
        </w:rPr>
        <w:t>the Cas-mediated enrichment method.</w:t>
      </w:r>
      <w:r w:rsidRPr="00112EBF">
        <w:rPr>
          <w:sz w:val="22"/>
        </w:rPr>
        <w:t xml:space="preserve"> </w:t>
      </w:r>
      <w:r>
        <w:rPr>
          <w:sz w:val="22"/>
        </w:rPr>
        <w:t>The</w:t>
      </w:r>
      <w:r w:rsidRPr="00A87D59">
        <w:rPr>
          <w:sz w:val="22"/>
        </w:rPr>
        <w:t xml:space="preserve"> Cas9 targeted sequencing</w:t>
      </w:r>
      <w:r>
        <w:rPr>
          <w:sz w:val="22"/>
        </w:rPr>
        <w:t xml:space="preserve"> (CTS) method</w:t>
      </w:r>
      <w:r w:rsidRPr="00A87D59">
        <w:rPr>
          <w:sz w:val="22"/>
        </w:rPr>
        <w:t xml:space="preserve"> selectively </w:t>
      </w:r>
      <w:r>
        <w:rPr>
          <w:sz w:val="22"/>
        </w:rPr>
        <w:t>enriches</w:t>
      </w:r>
      <w:r w:rsidRPr="00A87D59">
        <w:rPr>
          <w:sz w:val="22"/>
        </w:rPr>
        <w:t xml:space="preserve"> for regions of</w:t>
      </w:r>
      <w:r>
        <w:rPr>
          <w:sz w:val="22"/>
        </w:rPr>
        <w:t xml:space="preserve"> </w:t>
      </w:r>
      <w:r w:rsidRPr="00A87D59">
        <w:rPr>
          <w:sz w:val="22"/>
        </w:rPr>
        <w:t>interest</w:t>
      </w:r>
      <w:r>
        <w:rPr>
          <w:sz w:val="22"/>
        </w:rPr>
        <w:t xml:space="preserve"> (ROI)</w:t>
      </w:r>
      <w:r w:rsidRPr="00A87D59">
        <w:rPr>
          <w:sz w:val="22"/>
        </w:rPr>
        <w:t xml:space="preserve"> prior to </w:t>
      </w:r>
      <w:r>
        <w:rPr>
          <w:sz w:val="22"/>
        </w:rPr>
        <w:t>long-read</w:t>
      </w:r>
      <w:r w:rsidRPr="00A87D59">
        <w:rPr>
          <w:sz w:val="22"/>
        </w:rPr>
        <w:t xml:space="preserve"> nanopore sequencing of the native DNA molecule.</w:t>
      </w:r>
      <w:r w:rsidR="00D32DDC">
        <w:rPr>
          <w:sz w:val="22"/>
        </w:rPr>
        <w:t xml:space="preserve"> </w:t>
      </w:r>
      <w:r w:rsidR="004512CE">
        <w:rPr>
          <w:sz w:val="22"/>
        </w:rPr>
        <w:t xml:space="preserve">This </w:t>
      </w:r>
      <w:r>
        <w:rPr>
          <w:sz w:val="22"/>
        </w:rPr>
        <w:t xml:space="preserve">protocol introduces </w:t>
      </w:r>
      <w:r w:rsidR="00483E3B">
        <w:rPr>
          <w:sz w:val="22"/>
        </w:rPr>
        <w:t>how to design the</w:t>
      </w:r>
      <w:r w:rsidR="009C2922">
        <w:rPr>
          <w:sz w:val="22"/>
        </w:rPr>
        <w:t xml:space="preserve"> c</w:t>
      </w:r>
      <w:r w:rsidR="00901A3D" w:rsidRPr="00901A3D">
        <w:rPr>
          <w:sz w:val="22"/>
        </w:rPr>
        <w:t xml:space="preserve">andidate crRNAs by </w:t>
      </w:r>
      <w:r w:rsidR="00ED6F0A">
        <w:rPr>
          <w:sz w:val="22"/>
        </w:rPr>
        <w:t>an</w:t>
      </w:r>
      <w:r w:rsidR="00916EC8">
        <w:rPr>
          <w:sz w:val="22"/>
        </w:rPr>
        <w:t xml:space="preserve"> online </w:t>
      </w:r>
      <w:r w:rsidR="00ED6F0A" w:rsidRPr="00901A3D">
        <w:rPr>
          <w:sz w:val="22"/>
        </w:rPr>
        <w:t xml:space="preserve">bioinformatic </w:t>
      </w:r>
      <w:r w:rsidR="00916EC8">
        <w:rPr>
          <w:sz w:val="22"/>
        </w:rPr>
        <w:t xml:space="preserve">tool, </w:t>
      </w:r>
      <w:r w:rsidR="00E57FC0" w:rsidRPr="00EC6AA9">
        <w:rPr>
          <w:i/>
          <w:iCs/>
          <w:sz w:val="22"/>
        </w:rPr>
        <w:t>Chopchop.com</w:t>
      </w:r>
      <w:r w:rsidR="00901A3D" w:rsidRPr="00901A3D">
        <w:rPr>
          <w:sz w:val="22"/>
        </w:rPr>
        <w:t xml:space="preserve">. </w:t>
      </w:r>
    </w:p>
    <w:p w14:paraId="1D7CABC7" w14:textId="30AD7A67" w:rsidR="00655614" w:rsidRDefault="00C94798" w:rsidP="00D32DDC">
      <w:pPr>
        <w:pStyle w:val="BodyText"/>
        <w:jc w:val="center"/>
      </w:pPr>
      <w:r w:rsidRPr="00C94798">
        <w:rPr>
          <w:noProof/>
        </w:rPr>
        <w:drawing>
          <wp:inline distT="0" distB="0" distL="0" distR="0" wp14:anchorId="3645F4DD" wp14:editId="4BC25F7D">
            <wp:extent cx="2564931" cy="2692400"/>
            <wp:effectExtent l="0" t="0" r="6985" b="0"/>
            <wp:docPr id="6684207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" r="3716" b="1382"/>
                    <a:stretch/>
                  </pic:blipFill>
                  <pic:spPr bwMode="auto">
                    <a:xfrm>
                      <a:off x="0" y="0"/>
                      <a:ext cx="2628306" cy="27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D17E1" w14:textId="040F51CA" w:rsidR="00AC7FB6" w:rsidRPr="00BB25E5" w:rsidRDefault="00655614" w:rsidP="00BB25E5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>Figure</w:t>
      </w:r>
      <w:r w:rsidR="00D32DDC">
        <w:rPr>
          <w:sz w:val="20"/>
          <w:szCs w:val="20"/>
        </w:rPr>
        <w:t>:</w:t>
      </w:r>
      <w:r>
        <w:rPr>
          <w:sz w:val="20"/>
          <w:szCs w:val="20"/>
        </w:rPr>
        <w:t xml:space="preserve"> An overview of library preparation for Cas9 targeted sequencing approach</w:t>
      </w:r>
      <w:r w:rsidR="0091653A">
        <w:rPr>
          <w:sz w:val="20"/>
          <w:szCs w:val="20"/>
        </w:rPr>
        <w:t>.</w:t>
      </w:r>
      <w:r>
        <w:rPr>
          <w:sz w:val="20"/>
          <w:szCs w:val="20"/>
        </w:rPr>
        <w:t xml:space="preserve"> DNA ends are first dephosphorylated, new cuts are introduced with </w:t>
      </w:r>
      <w:r w:rsidR="005D2840">
        <w:rPr>
          <w:sz w:val="20"/>
          <w:szCs w:val="20"/>
        </w:rPr>
        <w:t>RNP</w:t>
      </w:r>
      <w:r>
        <w:rPr>
          <w:sz w:val="20"/>
          <w:szCs w:val="20"/>
        </w:rPr>
        <w:t xml:space="preserve"> complex, nanopore adapters are ligated to cuts around ROI and the samples is loaded to the sequencer. </w:t>
      </w:r>
      <w:r w:rsidR="000C033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41FD41" wp14:editId="73D96F30">
                <wp:simplePos x="0" y="0"/>
                <wp:positionH relativeFrom="column">
                  <wp:posOffset>5975985</wp:posOffset>
                </wp:positionH>
                <wp:positionV relativeFrom="paragraph">
                  <wp:posOffset>801053</wp:posOffset>
                </wp:positionV>
                <wp:extent cx="176213" cy="204787"/>
                <wp:effectExtent l="0" t="0" r="0" b="5080"/>
                <wp:wrapNone/>
                <wp:docPr id="39672205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3" cy="2047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743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F7CB1D" id="Rectangle 1" o:spid="_x0000_s1026" style="position:absolute;margin-left:470.55pt;margin-top:63.1pt;width:13.9pt;height:16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" fillcolor="white [3212]" stroked="f" strokeweight=".48422mm"/>
            </w:pict>
          </mc:Fallback>
        </mc:AlternateContent>
      </w:r>
    </w:p>
    <w:p w14:paraId="471C5D62" w14:textId="0ABB321A" w:rsidR="000C033A" w:rsidRDefault="00F83698" w:rsidP="000C033A">
      <w:pPr>
        <w:pStyle w:val="Heading1"/>
      </w:pPr>
      <w:bookmarkStart w:id="6" w:name="_Toc137113655"/>
      <w:r>
        <w:lastRenderedPageBreak/>
        <w:t xml:space="preserve">C </w:t>
      </w:r>
      <w:r>
        <w:tab/>
        <w:t>Untested Suggested Modifications</w:t>
      </w:r>
      <w:bookmarkEnd w:id="6"/>
    </w:p>
    <w:p w14:paraId="35EF0D5E" w14:textId="1A029D4E" w:rsidR="000C033A" w:rsidRDefault="00024B97" w:rsidP="00C47F9F">
      <w:pPr>
        <w:pStyle w:val="BodyText"/>
        <w:spacing w:line="276" w:lineRule="auto"/>
        <w:jc w:val="both"/>
      </w:pPr>
      <w:r>
        <w:t>N/A</w:t>
      </w:r>
    </w:p>
    <w:p w14:paraId="5C66A233" w14:textId="6B3AFDB9" w:rsidR="00636BE9" w:rsidRDefault="00636BE9" w:rsidP="00341975">
      <w:pPr>
        <w:pStyle w:val="Heading1"/>
      </w:pPr>
      <w:bookmarkStart w:id="7" w:name="_Toc137113656"/>
      <w:r>
        <w:t xml:space="preserve">D </w:t>
      </w:r>
      <w:r>
        <w:tab/>
        <w:t>Experimental Design Considerations</w:t>
      </w:r>
      <w:bookmarkEnd w:id="7"/>
    </w:p>
    <w:p w14:paraId="0F2DD5AE" w14:textId="39B6A057" w:rsidR="00E767A3" w:rsidRDefault="0057271A" w:rsidP="00436AA1">
      <w:pPr>
        <w:pStyle w:val="BodyText"/>
      </w:pPr>
      <w:r>
        <w:t>Length</w:t>
      </w:r>
      <w:r w:rsidR="00436AA1">
        <w:t xml:space="preserve"> of region of interest (ROI)</w:t>
      </w:r>
      <w:r w:rsidR="00E76476">
        <w:t>?</w:t>
      </w:r>
    </w:p>
    <w:p w14:paraId="10EF93F0" w14:textId="2E320924" w:rsidR="00436AA1" w:rsidRDefault="00436AA1" w:rsidP="00436AA1">
      <w:pPr>
        <w:pStyle w:val="BodyText"/>
      </w:pPr>
      <w:r>
        <w:t>Are the sequences either side of the region of interest known</w:t>
      </w:r>
      <w:r w:rsidR="00E76476">
        <w:t>?</w:t>
      </w:r>
    </w:p>
    <w:p w14:paraId="151B12A5" w14:textId="50957442" w:rsidR="00990A30" w:rsidRDefault="00436AA1" w:rsidP="00436AA1">
      <w:pPr>
        <w:pStyle w:val="BodyText"/>
        <w:rPr>
          <w:lang w:eastAsia="zh-CN"/>
        </w:rPr>
      </w:pPr>
      <w:r>
        <w:t>How much coverage of region of interest is required</w:t>
      </w:r>
      <w:r w:rsidR="00E76476">
        <w:t>?</w:t>
      </w:r>
    </w:p>
    <w:p w14:paraId="1C9D3C57" w14:textId="43B548D3" w:rsidR="00C00D66" w:rsidRPr="00636BE9" w:rsidRDefault="00F777D1" w:rsidP="00636BE9">
      <w:pPr>
        <w:pStyle w:val="BodyText"/>
      </w:pPr>
      <w:r>
        <w:t xml:space="preserve">These considerations will lead to three main </w:t>
      </w:r>
      <w:r w:rsidR="00F77FA6">
        <w:t xml:space="preserve">design </w:t>
      </w:r>
      <w:r>
        <w:t xml:space="preserve">options in </w:t>
      </w:r>
      <w:r w:rsidR="00E767A3" w:rsidRPr="00E767A3">
        <w:rPr>
          <w:b/>
          <w:bCs/>
          <w:i/>
          <w:iCs/>
        </w:rPr>
        <w:t>section K</w:t>
      </w:r>
    </w:p>
    <w:p w14:paraId="40A10C51" w14:textId="5869F189" w:rsidR="00AA2E54" w:rsidRDefault="00C2479D" w:rsidP="00341975">
      <w:pPr>
        <w:pStyle w:val="Heading1"/>
      </w:pPr>
      <w:bookmarkStart w:id="8" w:name="_Toc137113657"/>
      <w:r>
        <w:t>E</w:t>
      </w:r>
      <w:r w:rsidR="00334040">
        <w:tab/>
        <w:t>Requisite Prior Knowledge</w:t>
      </w:r>
      <w:bookmarkEnd w:id="8"/>
    </w:p>
    <w:p w14:paraId="7D626314" w14:textId="1029B738" w:rsidR="00AA2E54" w:rsidRPr="00636BE9" w:rsidRDefault="00024B97" w:rsidP="00C00D66">
      <w:pPr>
        <w:pStyle w:val="BodyText"/>
        <w:jc w:val="both"/>
      </w:pPr>
      <w:r>
        <w:t xml:space="preserve">The principle of </w:t>
      </w:r>
      <w:r w:rsidR="00D53D61">
        <w:t>CRISPR</w:t>
      </w:r>
      <w:r w:rsidR="00115EE2">
        <w:t>-Cas</w:t>
      </w:r>
      <w:r w:rsidR="00D32802">
        <w:t xml:space="preserve"> technique</w:t>
      </w:r>
      <w:r w:rsidR="0014125F">
        <w:t xml:space="preserve"> and</w:t>
      </w:r>
      <w:r w:rsidR="00D53D61">
        <w:t xml:space="preserve"> pr</w:t>
      </w:r>
      <w:r w:rsidR="00E73808">
        <w:t>obe</w:t>
      </w:r>
      <w:r w:rsidR="00D53D61">
        <w:t xml:space="preserve"> </w:t>
      </w:r>
      <w:r w:rsidR="00FE33DF">
        <w:t>design</w:t>
      </w:r>
      <w:r w:rsidR="00D32802">
        <w:t xml:space="preserve"> strategy</w:t>
      </w:r>
      <w:r w:rsidR="00E73808">
        <w:t>.</w:t>
      </w:r>
      <w:r w:rsidR="00FE33DF">
        <w:t xml:space="preserve"> </w:t>
      </w:r>
      <w:r w:rsidR="00E73808">
        <w:t>Also</w:t>
      </w:r>
      <w:r w:rsidR="00FE33DF">
        <w:t xml:space="preserve"> some basic genomic knowledge.</w:t>
      </w:r>
      <w:r w:rsidR="00C8567A">
        <w:t xml:space="preserve"> Ensure your required genome assembly is loaded into the </w:t>
      </w:r>
      <w:proofErr w:type="spellStart"/>
      <w:r w:rsidR="00C8567A">
        <w:t>ChopChop</w:t>
      </w:r>
      <w:proofErr w:type="spellEnd"/>
      <w:r w:rsidR="00C8567A">
        <w:t xml:space="preserve"> software. If not, you can request it be added, but this may take up to 3 months.</w:t>
      </w:r>
    </w:p>
    <w:p w14:paraId="0B489B24" w14:textId="7945D2BD" w:rsidR="00341975" w:rsidRDefault="00C2479D" w:rsidP="00341975">
      <w:pPr>
        <w:pStyle w:val="Heading1"/>
      </w:pPr>
      <w:bookmarkStart w:id="9" w:name="_Toc137113658"/>
      <w:r>
        <w:t>F</w:t>
      </w:r>
      <w:r w:rsidR="00341975">
        <w:tab/>
        <w:t>Definitions and Abbreviations</w:t>
      </w:r>
      <w:bookmarkEnd w:id="9"/>
    </w:p>
    <w:p w14:paraId="11EE0285" w14:textId="2540D866" w:rsidR="00990A30" w:rsidRDefault="00077CC2" w:rsidP="00990A30">
      <w:pPr>
        <w:pStyle w:val="BodyText"/>
      </w:pPr>
      <w:bookmarkStart w:id="10" w:name="_Toc137113659"/>
      <w:r w:rsidRPr="00077CC2">
        <w:t>CRISPR RNAs (crRNAs)</w:t>
      </w:r>
    </w:p>
    <w:p w14:paraId="18286234" w14:textId="468C62A9" w:rsidR="00990A30" w:rsidRDefault="00077CC2" w:rsidP="00990A30">
      <w:pPr>
        <w:pStyle w:val="BodyText"/>
        <w:rPr>
          <w:sz w:val="22"/>
        </w:rPr>
      </w:pPr>
      <w:r w:rsidRPr="00A87D59">
        <w:rPr>
          <w:sz w:val="22"/>
        </w:rPr>
        <w:t>Cas9 targeted sequencing</w:t>
      </w:r>
      <w:r>
        <w:rPr>
          <w:sz w:val="22"/>
        </w:rPr>
        <w:t xml:space="preserve"> (CTS)</w:t>
      </w:r>
    </w:p>
    <w:p w14:paraId="4BCA3CB9" w14:textId="32BA3E10" w:rsidR="00077CC2" w:rsidRDefault="00077CC2" w:rsidP="00990A30">
      <w:pPr>
        <w:pStyle w:val="BodyText"/>
        <w:rPr>
          <w:sz w:val="22"/>
        </w:rPr>
      </w:pPr>
      <w:r w:rsidRPr="00A87D59">
        <w:rPr>
          <w:sz w:val="22"/>
        </w:rPr>
        <w:t>regions of</w:t>
      </w:r>
      <w:r>
        <w:rPr>
          <w:sz w:val="22"/>
        </w:rPr>
        <w:t xml:space="preserve"> </w:t>
      </w:r>
      <w:r w:rsidRPr="00A87D59">
        <w:rPr>
          <w:sz w:val="22"/>
        </w:rPr>
        <w:t>interest</w:t>
      </w:r>
      <w:r>
        <w:rPr>
          <w:sz w:val="22"/>
        </w:rPr>
        <w:t xml:space="preserve"> (ROI)</w:t>
      </w:r>
    </w:p>
    <w:p w14:paraId="01D9C8FE" w14:textId="79985290" w:rsidR="00C64D6F" w:rsidRDefault="00C64D6F" w:rsidP="00990A30">
      <w:pPr>
        <w:pStyle w:val="BodyText"/>
        <w:rPr>
          <w:sz w:val="22"/>
        </w:rPr>
      </w:pPr>
      <w:r w:rsidRPr="00C64D6F">
        <w:rPr>
          <w:sz w:val="22"/>
        </w:rPr>
        <w:t>trans-activating CRISPR RNA (tracrRNA</w:t>
      </w:r>
      <w:r>
        <w:rPr>
          <w:sz w:val="22"/>
        </w:rPr>
        <w:t>)</w:t>
      </w:r>
    </w:p>
    <w:p w14:paraId="4732FE8D" w14:textId="1EF1F4F6" w:rsidR="00077CC2" w:rsidRDefault="00F86A89" w:rsidP="00990A30">
      <w:pPr>
        <w:pStyle w:val="BodyText"/>
        <w:rPr>
          <w:sz w:val="22"/>
        </w:rPr>
      </w:pPr>
      <w:r w:rsidRPr="00901A3D">
        <w:rPr>
          <w:sz w:val="22"/>
        </w:rPr>
        <w:t>ribonucleoprotein complex (RNP)</w:t>
      </w:r>
    </w:p>
    <w:p w14:paraId="66D0C2C3" w14:textId="78F551E2" w:rsidR="00567D44" w:rsidRDefault="00567D44" w:rsidP="00990A30">
      <w:pPr>
        <w:pStyle w:val="BodyText"/>
        <w:rPr>
          <w:sz w:val="22"/>
        </w:rPr>
      </w:pPr>
      <w:r w:rsidRPr="00901A3D">
        <w:rPr>
          <w:sz w:val="22"/>
        </w:rPr>
        <w:t>protospacer-adjacent motif (PAM</w:t>
      </w:r>
      <w:r w:rsidR="00F77FA6">
        <w:rPr>
          <w:sz w:val="22"/>
        </w:rPr>
        <w:t>)</w:t>
      </w:r>
    </w:p>
    <w:p w14:paraId="76915E15" w14:textId="5F0E5B33" w:rsidR="000A32C1" w:rsidRDefault="000A32C1" w:rsidP="00990A30">
      <w:pPr>
        <w:pStyle w:val="BodyText"/>
        <w:rPr>
          <w:szCs w:val="20"/>
        </w:rPr>
      </w:pPr>
      <w:r>
        <w:rPr>
          <w:szCs w:val="20"/>
        </w:rPr>
        <w:t>guide RNA (gRNA)</w:t>
      </w:r>
    </w:p>
    <w:p w14:paraId="54E35DB7" w14:textId="45A8992C" w:rsidR="00C94B3F" w:rsidRPr="00990A30" w:rsidRDefault="00C94B3F" w:rsidP="00990A30">
      <w:pPr>
        <w:pStyle w:val="BodyText"/>
      </w:pPr>
      <w:r>
        <w:rPr>
          <w:szCs w:val="20"/>
        </w:rPr>
        <w:t>nucleotides (</w:t>
      </w:r>
      <w:proofErr w:type="spellStart"/>
      <w:r>
        <w:rPr>
          <w:szCs w:val="20"/>
        </w:rPr>
        <w:t>nt</w:t>
      </w:r>
      <w:proofErr w:type="spellEnd"/>
      <w:r>
        <w:rPr>
          <w:szCs w:val="20"/>
        </w:rPr>
        <w:t>)</w:t>
      </w:r>
    </w:p>
    <w:p w14:paraId="3D5091C4" w14:textId="4A0D300C" w:rsidR="00341975" w:rsidRDefault="00C2479D" w:rsidP="00341975">
      <w:pPr>
        <w:pStyle w:val="Heading1"/>
      </w:pPr>
      <w:r>
        <w:t>G</w:t>
      </w:r>
      <w:r w:rsidR="00341975">
        <w:t xml:space="preserve"> </w:t>
      </w:r>
      <w:r w:rsidR="00341975">
        <w:tab/>
        <w:t>Occupational Health and Safety</w:t>
      </w:r>
      <w:bookmarkEnd w:id="10"/>
    </w:p>
    <w:p w14:paraId="3FCCD7B6" w14:textId="256B630B" w:rsidR="00A219FB" w:rsidRDefault="00990A30" w:rsidP="00A219FB">
      <w:pPr>
        <w:pStyle w:val="BodyText"/>
        <w:spacing w:line="276" w:lineRule="auto"/>
        <w:jc w:val="both"/>
      </w:pPr>
      <w:r>
        <w:t>N/A</w:t>
      </w:r>
    </w:p>
    <w:p w14:paraId="0A07DE3E" w14:textId="3753CE53" w:rsidR="00FA4E64" w:rsidRDefault="00C2479D" w:rsidP="00FA4E64">
      <w:pPr>
        <w:pStyle w:val="Heading1"/>
      </w:pPr>
      <w:bookmarkStart w:id="11" w:name="_Toc137113660"/>
      <w:r>
        <w:t>H</w:t>
      </w:r>
      <w:r w:rsidR="00FA4E64">
        <w:tab/>
        <w:t>Caution</w:t>
      </w:r>
      <w:r w:rsidR="00EF758E">
        <w:t>s</w:t>
      </w:r>
      <w:bookmarkEnd w:id="11"/>
    </w:p>
    <w:p w14:paraId="26622E4E" w14:textId="376B3B35" w:rsidR="00C00D66" w:rsidRDefault="00990A30" w:rsidP="00AE4F8C">
      <w:pPr>
        <w:pStyle w:val="BodyText"/>
        <w:spacing w:line="276" w:lineRule="auto"/>
        <w:jc w:val="both"/>
      </w:pPr>
      <w:r>
        <w:t>N/A</w:t>
      </w:r>
    </w:p>
    <w:p w14:paraId="0A52B2B9" w14:textId="4AF09E09" w:rsidR="00EF758E" w:rsidRDefault="00C2479D" w:rsidP="0035272D">
      <w:pPr>
        <w:pStyle w:val="Heading1"/>
      </w:pPr>
      <w:bookmarkStart w:id="12" w:name="_Toc137113661"/>
      <w:r>
        <w:t>I</w:t>
      </w:r>
      <w:r w:rsidR="00EF758E">
        <w:t xml:space="preserve"> </w:t>
      </w:r>
      <w:r w:rsidR="00EF758E">
        <w:tab/>
        <w:t>Personnel Qualifications, Training and Responsibilities</w:t>
      </w:r>
      <w:bookmarkEnd w:id="12"/>
    </w:p>
    <w:p w14:paraId="447DAA20" w14:textId="77777777" w:rsidR="00E331D1" w:rsidRDefault="00E331D1" w:rsidP="00E331D1">
      <w:r>
        <w:t>Training Requirements:</w:t>
      </w:r>
    </w:p>
    <w:p w14:paraId="294F4ABA" w14:textId="77777777" w:rsidR="006A29E5" w:rsidRPr="006A29E5" w:rsidRDefault="006A29E5" w:rsidP="00E331D1">
      <w:pPr>
        <w:rPr>
          <w:sz w:val="8"/>
          <w:szCs w:val="10"/>
        </w:rPr>
      </w:pPr>
    </w:p>
    <w:p w14:paraId="4D43FE40" w14:textId="67BF68A0" w:rsidR="00E331D1" w:rsidRPr="00E331D1" w:rsidRDefault="00E331D1" w:rsidP="00E331D1">
      <w:pPr>
        <w:rPr>
          <w:sz w:val="16"/>
          <w:szCs w:val="16"/>
        </w:rPr>
      </w:pPr>
      <w:r>
        <w:rPr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48B9D8" wp14:editId="250E93F9">
                <wp:simplePos x="0" y="0"/>
                <wp:positionH relativeFrom="column">
                  <wp:posOffset>2547620</wp:posOffset>
                </wp:positionH>
                <wp:positionV relativeFrom="paragraph">
                  <wp:posOffset>1905</wp:posOffset>
                </wp:positionV>
                <wp:extent cx="163830" cy="154940"/>
                <wp:effectExtent l="9525" t="5080" r="7620" b="1143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" cy="1549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325C314" id="Rectangle 3" o:spid="_x0000_s1026" style="position:absolute;margin-left:200.6pt;margin-top:.15pt;width:12.9pt;height:1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" filled="f"/>
            </w:pict>
          </mc:Fallback>
        </mc:AlternateContent>
      </w:r>
      <w:r>
        <w:rPr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4F7EB7" wp14:editId="73BD025A">
                <wp:simplePos x="0" y="0"/>
                <wp:positionH relativeFrom="column">
                  <wp:posOffset>-28575</wp:posOffset>
                </wp:positionH>
                <wp:positionV relativeFrom="paragraph">
                  <wp:posOffset>4445</wp:posOffset>
                </wp:positionV>
                <wp:extent cx="163830" cy="154940"/>
                <wp:effectExtent l="5080" t="7620" r="12065" b="889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" cy="1549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3209F19" id="Rectangle 2" o:spid="_x0000_s1026" style="position:absolute;margin-left:-2.25pt;margin-top:.35pt;width:12.9pt;height:1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" filled="f"/>
            </w:pict>
          </mc:Fallback>
        </mc:AlternateContent>
      </w:r>
      <w:r w:rsidR="0035272D">
        <w:rPr>
          <w:rFonts w:cstheme="minorHAnsi"/>
        </w:rPr>
        <w:t>×</w:t>
      </w:r>
      <w:r w:rsidR="00AD0A33">
        <w:t xml:space="preserve">    </w:t>
      </w:r>
      <w:r>
        <w:t xml:space="preserve"> Read and Understand Document</w:t>
      </w:r>
      <w:r>
        <w:tab/>
        <w:t xml:space="preserve">        </w:t>
      </w:r>
      <w:r w:rsidR="0035272D">
        <w:rPr>
          <w:rFonts w:cstheme="minorHAnsi"/>
        </w:rPr>
        <w:t>×</w:t>
      </w:r>
      <w:r w:rsidR="00AD0A33">
        <w:t xml:space="preserve">     </w:t>
      </w:r>
      <w:r>
        <w:t>Training Required</w:t>
      </w:r>
      <w:r w:rsidRPr="00401A52">
        <w:rPr>
          <w:sz w:val="16"/>
          <w:szCs w:val="16"/>
        </w:rPr>
        <w:t xml:space="preserve"> </w:t>
      </w:r>
    </w:p>
    <w:p w14:paraId="287ABA53" w14:textId="55B7F6CD" w:rsidR="00CA3849" w:rsidRDefault="00C2479D" w:rsidP="00CA3849">
      <w:pPr>
        <w:pStyle w:val="Heading1"/>
      </w:pPr>
      <w:bookmarkStart w:id="13" w:name="_Toc137113662"/>
      <w:r>
        <w:lastRenderedPageBreak/>
        <w:t>J</w:t>
      </w:r>
      <w:r w:rsidR="00CA3849">
        <w:t xml:space="preserve"> </w:t>
      </w:r>
      <w:r w:rsidR="00CA3849">
        <w:tab/>
        <w:t>Equipment and Materials</w:t>
      </w:r>
      <w:bookmarkEnd w:id="13"/>
    </w:p>
    <w:p w14:paraId="3A334504" w14:textId="4D265A90" w:rsidR="00EB5C7B" w:rsidRPr="00EB5C7B" w:rsidRDefault="000C4DE3" w:rsidP="00C47F9F">
      <w:pPr>
        <w:pStyle w:val="BodyText"/>
        <w:spacing w:line="276" w:lineRule="auto"/>
        <w:rPr>
          <w:rFonts w:cstheme="minorHAnsi"/>
        </w:rPr>
      </w:pPr>
      <w:r>
        <w:t>Standard</w:t>
      </w:r>
      <w:r w:rsidR="00990A30">
        <w:t xml:space="preserve"> PC</w:t>
      </w:r>
    </w:p>
    <w:p w14:paraId="5BBC27A7" w14:textId="335399EB" w:rsidR="00CA3849" w:rsidRDefault="00C2479D" w:rsidP="00CA3849">
      <w:pPr>
        <w:pStyle w:val="Heading1"/>
      </w:pPr>
      <w:bookmarkStart w:id="14" w:name="_Toc137113663"/>
      <w:r>
        <w:t>K</w:t>
      </w:r>
      <w:r w:rsidR="00CA3849">
        <w:t xml:space="preserve"> </w:t>
      </w:r>
      <w:r w:rsidR="00CA3849">
        <w:tab/>
      </w:r>
      <w:r w:rsidR="00EB5C7B">
        <w:t>Procedure</w:t>
      </w:r>
      <w:bookmarkEnd w:id="14"/>
    </w:p>
    <w:p w14:paraId="6AD7D39D" w14:textId="77777777" w:rsidR="00282380" w:rsidRDefault="00282380" w:rsidP="005165EE">
      <w:pPr>
        <w:pStyle w:val="Heading2"/>
        <w:numPr>
          <w:ilvl w:val="0"/>
          <w:numId w:val="16"/>
        </w:numPr>
        <w:spacing w:line="360" w:lineRule="auto"/>
        <w:ind w:left="284" w:hanging="284"/>
        <w:rPr>
          <w:color w:val="auto"/>
          <w:sz w:val="24"/>
          <w:szCs w:val="24"/>
        </w:rPr>
      </w:pPr>
      <w:bookmarkStart w:id="15" w:name="_Toc137113668"/>
      <w:r w:rsidRPr="00032F5D">
        <w:rPr>
          <w:color w:val="auto"/>
          <w:sz w:val="24"/>
          <w:szCs w:val="24"/>
        </w:rPr>
        <w:t>Determine the crRNA probe design approaches (Excision</w:t>
      </w:r>
      <w:r>
        <w:rPr>
          <w:color w:val="auto"/>
          <w:sz w:val="24"/>
          <w:szCs w:val="24"/>
        </w:rPr>
        <w:t>, single-cut</w:t>
      </w:r>
      <w:r w:rsidRPr="00032F5D">
        <w:rPr>
          <w:color w:val="auto"/>
          <w:sz w:val="24"/>
          <w:szCs w:val="24"/>
        </w:rPr>
        <w:t xml:space="preserve"> or </w:t>
      </w:r>
      <w:r>
        <w:rPr>
          <w:color w:val="auto"/>
          <w:sz w:val="24"/>
          <w:szCs w:val="24"/>
        </w:rPr>
        <w:t>tiling</w:t>
      </w:r>
      <w:r w:rsidRPr="00032F5D">
        <w:rPr>
          <w:color w:val="auto"/>
          <w:sz w:val="24"/>
          <w:szCs w:val="24"/>
        </w:rPr>
        <w:t>)</w:t>
      </w:r>
    </w:p>
    <w:p w14:paraId="6BCFC865" w14:textId="67C46EDD" w:rsidR="005468EF" w:rsidRDefault="005468EF" w:rsidP="005165EE">
      <w:pPr>
        <w:pStyle w:val="BodyText"/>
        <w:spacing w:line="360" w:lineRule="auto"/>
        <w:jc w:val="both"/>
      </w:pPr>
      <w:r>
        <w:t xml:space="preserve">Based on </w:t>
      </w:r>
      <w:r w:rsidR="00E46DE0">
        <w:t xml:space="preserve">the </w:t>
      </w:r>
      <w:r w:rsidR="00BF7591">
        <w:t>information</w:t>
      </w:r>
      <w:r w:rsidR="00E46DE0">
        <w:t xml:space="preserve"> of the target genes</w:t>
      </w:r>
      <w:r w:rsidR="00246F8F">
        <w:t xml:space="preserve"> (</w:t>
      </w:r>
      <w:r w:rsidR="00D16A7A">
        <w:rPr>
          <w:b/>
          <w:bCs/>
          <w:i/>
          <w:iCs/>
        </w:rPr>
        <w:t>Figure below</w:t>
      </w:r>
      <w:r w:rsidR="00246F8F">
        <w:t>)</w:t>
      </w:r>
      <w:r w:rsidR="00E46DE0">
        <w:t>,</w:t>
      </w:r>
      <w:r w:rsidR="001E02AC">
        <w:t xml:space="preserve"> </w:t>
      </w:r>
      <w:r w:rsidR="004F1A6C">
        <w:t xml:space="preserve">different </w:t>
      </w:r>
      <w:r w:rsidR="00BF7591">
        <w:t>crRNA probe designing</w:t>
      </w:r>
      <w:r w:rsidR="00E9215F">
        <w:t xml:space="preserve"> approach</w:t>
      </w:r>
      <w:r w:rsidR="0029098C">
        <w:t>es</w:t>
      </w:r>
      <w:r w:rsidR="00E9215F">
        <w:t xml:space="preserve"> will be </w:t>
      </w:r>
      <w:r w:rsidR="0029098C">
        <w:t>used</w:t>
      </w:r>
      <w:r w:rsidR="00E9215F">
        <w:t>.</w:t>
      </w:r>
    </w:p>
    <w:p w14:paraId="1BFA4708" w14:textId="1C94C8DA" w:rsidR="00866033" w:rsidRPr="00866033" w:rsidRDefault="005468EF" w:rsidP="00866033">
      <w:pPr>
        <w:pStyle w:val="BodyText"/>
      </w:pPr>
      <w:r w:rsidRPr="005468EF">
        <w:rPr>
          <w:noProof/>
        </w:rPr>
        <w:drawing>
          <wp:inline distT="0" distB="0" distL="0" distR="0" wp14:anchorId="1B6DC11D" wp14:editId="724DF34F">
            <wp:extent cx="6120130" cy="2383155"/>
            <wp:effectExtent l="0" t="0" r="0" b="0"/>
            <wp:docPr id="12808815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DD9C3" w14:textId="71A60EAC" w:rsidR="00866033" w:rsidRDefault="005468EF" w:rsidP="004442BD">
      <w:pPr>
        <w:pStyle w:val="BodyText"/>
        <w:jc w:val="both"/>
      </w:pPr>
      <w:r w:rsidRPr="005468EF">
        <w:t>Figure</w:t>
      </w:r>
      <w:r w:rsidR="00860679">
        <w:t>:</w:t>
      </w:r>
      <w:r w:rsidRPr="005468EF">
        <w:t xml:space="preserve"> Decision tree for designing the Cas9 targeting approach based on the size</w:t>
      </w:r>
      <w:r w:rsidR="004442BD">
        <w:t xml:space="preserve"> and other information</w:t>
      </w:r>
      <w:r w:rsidRPr="005468EF">
        <w:t xml:space="preserve"> of the target region.</w:t>
      </w:r>
    </w:p>
    <w:p w14:paraId="7ACD5795" w14:textId="77777777" w:rsidR="00866033" w:rsidRDefault="00866033" w:rsidP="00866033">
      <w:pPr>
        <w:pStyle w:val="BodyText"/>
      </w:pPr>
    </w:p>
    <w:p w14:paraId="22AA83E7" w14:textId="65A5DF5F" w:rsidR="00866033" w:rsidRDefault="008D25BC" w:rsidP="005165EE">
      <w:pPr>
        <w:pStyle w:val="Heading2"/>
        <w:numPr>
          <w:ilvl w:val="0"/>
          <w:numId w:val="16"/>
        </w:numPr>
        <w:spacing w:line="360" w:lineRule="auto"/>
        <w:ind w:left="284" w:hanging="284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Online tool for </w:t>
      </w:r>
      <w:r w:rsidR="00D6366E">
        <w:rPr>
          <w:color w:val="auto"/>
          <w:sz w:val="24"/>
          <w:szCs w:val="24"/>
        </w:rPr>
        <w:t>crRNA probe designing</w:t>
      </w:r>
      <w:r w:rsidR="008E7020">
        <w:rPr>
          <w:color w:val="auto"/>
          <w:sz w:val="24"/>
          <w:szCs w:val="24"/>
        </w:rPr>
        <w:t xml:space="preserve"> approaches</w:t>
      </w:r>
    </w:p>
    <w:p w14:paraId="0D0EFC7C" w14:textId="54B5DAF8" w:rsidR="00247214" w:rsidRDefault="002838F1" w:rsidP="005165EE">
      <w:pPr>
        <w:pStyle w:val="BodyText"/>
        <w:numPr>
          <w:ilvl w:val="0"/>
          <w:numId w:val="18"/>
        </w:numPr>
        <w:spacing w:line="360" w:lineRule="auto"/>
        <w:jc w:val="both"/>
      </w:pPr>
      <w:r>
        <w:t xml:space="preserve">Open </w:t>
      </w:r>
      <w:r w:rsidR="00D16A7A">
        <w:t xml:space="preserve">the </w:t>
      </w:r>
      <w:r w:rsidR="006D5966" w:rsidRPr="006D5966">
        <w:t>free crRNA probe design tool CHOPCHOP (chopchop.cbu.uib.no)</w:t>
      </w:r>
    </w:p>
    <w:p w14:paraId="5ADA9D06" w14:textId="112575D4" w:rsidR="006D5966" w:rsidRDefault="002838F1" w:rsidP="005165EE">
      <w:pPr>
        <w:pStyle w:val="BodyText"/>
        <w:numPr>
          <w:ilvl w:val="0"/>
          <w:numId w:val="18"/>
        </w:numPr>
        <w:spacing w:line="360" w:lineRule="auto"/>
        <w:jc w:val="both"/>
      </w:pPr>
      <w:r>
        <w:t>Locate the region of interest</w:t>
      </w:r>
      <w:r w:rsidR="00D16A7A">
        <w:t xml:space="preserve"> (RIO)</w:t>
      </w:r>
      <w:r>
        <w:t xml:space="preserve"> region</w:t>
      </w:r>
      <w:r w:rsidR="005B05EB">
        <w:t xml:space="preserve"> </w:t>
      </w:r>
      <w:r w:rsidR="006211A9">
        <w:t xml:space="preserve">or gene </w:t>
      </w:r>
      <w:r w:rsidR="005B05EB">
        <w:t xml:space="preserve">by NCBI (use the most </w:t>
      </w:r>
      <w:r w:rsidR="00587CA7">
        <w:t xml:space="preserve">recent </w:t>
      </w:r>
      <w:r w:rsidR="005B05EB">
        <w:t>gene assembly</w:t>
      </w:r>
      <w:r w:rsidR="00C74981">
        <w:t xml:space="preserve"> and gene coordination/location</w:t>
      </w:r>
      <w:r w:rsidR="000C67FF">
        <w:t xml:space="preserve"> information</w:t>
      </w:r>
      <w:r w:rsidR="005B05EB">
        <w:t>)</w:t>
      </w:r>
    </w:p>
    <w:p w14:paraId="09BF8056" w14:textId="6D941E74" w:rsidR="00C74981" w:rsidRDefault="00295154" w:rsidP="00380A11">
      <w:pPr>
        <w:pStyle w:val="BodyText"/>
        <w:jc w:val="both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8778BE" wp14:editId="5318A63D">
                <wp:simplePos x="0" y="0"/>
                <wp:positionH relativeFrom="margin">
                  <wp:posOffset>4835236</wp:posOffset>
                </wp:positionH>
                <wp:positionV relativeFrom="paragraph">
                  <wp:posOffset>3599757</wp:posOffset>
                </wp:positionV>
                <wp:extent cx="1416281" cy="136525"/>
                <wp:effectExtent l="19050" t="19050" r="12700" b="15875"/>
                <wp:wrapNone/>
                <wp:docPr id="109990188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281" cy="136525"/>
                        </a:xfrm>
                        <a:prstGeom prst="rect">
                          <a:avLst/>
                        </a:prstGeom>
                        <a:noFill/>
                        <a:ln w="31750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478163" id="Rectangle 5" o:spid="_x0000_s1026" style="position:absolute;margin-left:380.75pt;margin-top:283.45pt;width:111.5pt;height:10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" filled="f" strokecolor="red" strokeweight="2.5pt">
                <w10:wrap anchorx="margin"/>
              </v:rect>
            </w:pict>
          </mc:Fallback>
        </mc:AlternateContent>
      </w:r>
      <w:r w:rsidR="000C67F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09966C" wp14:editId="14EA5E4E">
                <wp:simplePos x="0" y="0"/>
                <wp:positionH relativeFrom="column">
                  <wp:posOffset>91440</wp:posOffset>
                </wp:positionH>
                <wp:positionV relativeFrom="paragraph">
                  <wp:posOffset>2397183</wp:posOffset>
                </wp:positionV>
                <wp:extent cx="6098886" cy="233045"/>
                <wp:effectExtent l="19050" t="19050" r="16510" b="14605"/>
                <wp:wrapNone/>
                <wp:docPr id="77989631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8886" cy="233045"/>
                        </a:xfrm>
                        <a:prstGeom prst="rect">
                          <a:avLst/>
                        </a:prstGeom>
                        <a:noFill/>
                        <a:ln w="31750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125FF" id="Rectangle 5" o:spid="_x0000_s1026" style="position:absolute;margin-left:7.2pt;margin-top:188.75pt;width:480.25pt;height:1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" filled="f" strokecolor="red" strokeweight="2.5pt"/>
            </w:pict>
          </mc:Fallback>
        </mc:AlternateContent>
      </w:r>
      <w:r w:rsidR="0034096F" w:rsidRPr="0034096F">
        <w:rPr>
          <w:noProof/>
        </w:rPr>
        <w:drawing>
          <wp:inline distT="0" distB="0" distL="0" distR="0" wp14:anchorId="46D77158" wp14:editId="0654FC56">
            <wp:extent cx="6190211" cy="3993643"/>
            <wp:effectExtent l="0" t="0" r="1270" b="6985"/>
            <wp:docPr id="4741196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11967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07480" cy="400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B261B" w14:textId="65093F49" w:rsidR="00587CA7" w:rsidRDefault="00295154" w:rsidP="00380A11">
      <w:pPr>
        <w:pStyle w:val="BodyText"/>
        <w:jc w:val="both"/>
      </w:pPr>
      <w:r>
        <w:t xml:space="preserve">Figure: </w:t>
      </w:r>
      <w:r w:rsidR="00E53DB1">
        <w:t xml:space="preserve">Take </w:t>
      </w:r>
      <w:r w:rsidR="0072081D">
        <w:t xml:space="preserve">Gene LRRTM1 as an example to extract the </w:t>
      </w:r>
      <w:r w:rsidR="00CE31DA">
        <w:t xml:space="preserve">most recent </w:t>
      </w:r>
      <w:r w:rsidR="0072081D">
        <w:t>gene coordination/location information</w:t>
      </w:r>
      <w:r w:rsidR="00CE31DA">
        <w:t>.</w:t>
      </w:r>
    </w:p>
    <w:p w14:paraId="4337130D" w14:textId="5808E422" w:rsidR="00295154" w:rsidRDefault="00295154" w:rsidP="00380A11">
      <w:pPr>
        <w:pStyle w:val="BodyText"/>
        <w:jc w:val="both"/>
      </w:pPr>
    </w:p>
    <w:p w14:paraId="5ADB1665" w14:textId="06C2794F" w:rsidR="00AC1A25" w:rsidRDefault="00A92866" w:rsidP="009653F3">
      <w:pPr>
        <w:pStyle w:val="BodyText"/>
        <w:numPr>
          <w:ilvl w:val="0"/>
          <w:numId w:val="18"/>
        </w:num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024E73" wp14:editId="73C16298">
                <wp:simplePos x="0" y="0"/>
                <wp:positionH relativeFrom="margin">
                  <wp:align>left</wp:align>
                </wp:positionH>
                <wp:positionV relativeFrom="paragraph">
                  <wp:posOffset>281940</wp:posOffset>
                </wp:positionV>
                <wp:extent cx="313459" cy="136525"/>
                <wp:effectExtent l="19050" t="19050" r="10795" b="15875"/>
                <wp:wrapNone/>
                <wp:docPr id="148549402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459" cy="136525"/>
                        </a:xfrm>
                        <a:prstGeom prst="rect">
                          <a:avLst/>
                        </a:prstGeom>
                        <a:noFill/>
                        <a:ln w="31750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B448A" id="Rectangle 5" o:spid="_x0000_s1026" style="position:absolute;margin-left:0;margin-top:22.2pt;width:24.7pt;height:10.7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" filled="f" strokecolor="red" strokeweight="2.5pt">
                <w10:wrap anchorx="margin"/>
              </v:rect>
            </w:pict>
          </mc:Fallback>
        </mc:AlternateContent>
      </w:r>
      <w:r w:rsidR="0083766D">
        <w:t xml:space="preserve">Click </w:t>
      </w:r>
      <w:r w:rsidR="00EE7C4B">
        <w:t>either FASTA or GenB</w:t>
      </w:r>
      <w:r w:rsidR="00F26366">
        <w:t>a</w:t>
      </w:r>
      <w:r w:rsidR="00EE7C4B">
        <w:t>nk link</w:t>
      </w:r>
      <w:r w:rsidR="008C4537">
        <w:t xml:space="preserve"> to download </w:t>
      </w:r>
      <w:r w:rsidR="00B71C13">
        <w:t xml:space="preserve">sequence </w:t>
      </w:r>
      <w:r w:rsidR="00BC4484">
        <w:t xml:space="preserve">details </w:t>
      </w:r>
      <w:r w:rsidR="00B71C13">
        <w:t xml:space="preserve">or any other </w:t>
      </w:r>
      <w:r w:rsidR="00C12288">
        <w:t>information.</w:t>
      </w:r>
    </w:p>
    <w:p w14:paraId="6CD21DF3" w14:textId="408618E1" w:rsidR="002653B2" w:rsidRDefault="002D3A66" w:rsidP="002D3A66">
      <w:pPr>
        <w:pStyle w:val="BodyText"/>
        <w:jc w:val="both"/>
      </w:pPr>
      <w:r w:rsidRPr="002D3A66">
        <w:rPr>
          <w:noProof/>
        </w:rPr>
        <w:drawing>
          <wp:inline distT="0" distB="0" distL="0" distR="0" wp14:anchorId="19668722" wp14:editId="618CBC02">
            <wp:extent cx="6129077" cy="2750024"/>
            <wp:effectExtent l="0" t="0" r="5080" b="0"/>
            <wp:docPr id="1342458844" name="Picture 1" descr="A close-up of a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458844" name="Picture 1" descr="A close-up of a page&#10;&#10;Description automatically generated"/>
                    <pic:cNvPicPr/>
                  </pic:nvPicPr>
                  <pic:blipFill rotWithShape="1">
                    <a:blip r:embed="rId16"/>
                    <a:srcRect t="996" r="1212"/>
                    <a:stretch/>
                  </pic:blipFill>
                  <pic:spPr bwMode="auto">
                    <a:xfrm>
                      <a:off x="0" y="0"/>
                      <a:ext cx="6134349" cy="2752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BBC33" w14:textId="067E3131" w:rsidR="002653B2" w:rsidRDefault="002653B2" w:rsidP="002D3A66">
      <w:pPr>
        <w:pStyle w:val="BodyText"/>
        <w:jc w:val="both"/>
      </w:pPr>
    </w:p>
    <w:p w14:paraId="6EDB41B8" w14:textId="7375399D" w:rsidR="00AC1A25" w:rsidRDefault="00A92866" w:rsidP="002D3A66">
      <w:pPr>
        <w:pStyle w:val="BodyText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6044C3" wp14:editId="5704F453">
                <wp:simplePos x="0" y="0"/>
                <wp:positionH relativeFrom="margin">
                  <wp:posOffset>76200</wp:posOffset>
                </wp:positionH>
                <wp:positionV relativeFrom="paragraph">
                  <wp:posOffset>-8544</wp:posOffset>
                </wp:positionV>
                <wp:extent cx="313459" cy="136525"/>
                <wp:effectExtent l="19050" t="19050" r="10795" b="15875"/>
                <wp:wrapNone/>
                <wp:docPr id="101377934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459" cy="136525"/>
                        </a:xfrm>
                        <a:prstGeom prst="rect">
                          <a:avLst/>
                        </a:prstGeom>
                        <a:noFill/>
                        <a:ln w="31750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BD475" id="Rectangle 5" o:spid="_x0000_s1026" style="position:absolute;margin-left:6pt;margin-top:-.65pt;width:24.7pt;height:10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" filled="f" strokecolor="red" strokeweight="2.5pt">
                <w10:wrap anchorx="margin"/>
              </v:rect>
            </w:pict>
          </mc:Fallback>
        </mc:AlternateContent>
      </w:r>
      <w:r w:rsidR="002653B2" w:rsidRPr="00BB611E">
        <w:rPr>
          <w:noProof/>
        </w:rPr>
        <w:drawing>
          <wp:inline distT="0" distB="0" distL="0" distR="0" wp14:anchorId="35A0D5BA" wp14:editId="1C7619AE">
            <wp:extent cx="6120130" cy="4348134"/>
            <wp:effectExtent l="0" t="0" r="0" b="0"/>
            <wp:docPr id="8618431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843111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4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78285" w14:textId="4D1FB651" w:rsidR="008275B5" w:rsidRDefault="00BB611E" w:rsidP="002D3A66">
      <w:pPr>
        <w:pStyle w:val="BodyText"/>
        <w:jc w:val="both"/>
      </w:pPr>
      <w:r>
        <w:t xml:space="preserve">Figure: </w:t>
      </w:r>
      <w:r w:rsidR="009653F3">
        <w:t xml:space="preserve">Extract </w:t>
      </w:r>
      <w:r w:rsidR="00FF45F0">
        <w:t xml:space="preserve">gene coordination information either from the link of </w:t>
      </w:r>
      <w:r>
        <w:t xml:space="preserve">FASTA </w:t>
      </w:r>
      <w:r w:rsidR="00FF45F0">
        <w:t>or</w:t>
      </w:r>
      <w:r w:rsidR="002653B2">
        <w:t xml:space="preserve"> </w:t>
      </w:r>
      <w:proofErr w:type="spellStart"/>
      <w:r w:rsidR="002653B2">
        <w:t>Genban</w:t>
      </w:r>
      <w:r w:rsidR="00FF45F0">
        <w:t>k</w:t>
      </w:r>
      <w:proofErr w:type="spellEnd"/>
      <w:r w:rsidR="00FF45F0">
        <w:t>.</w:t>
      </w:r>
    </w:p>
    <w:p w14:paraId="7F647F89" w14:textId="77777777" w:rsidR="002D3A66" w:rsidRDefault="002D3A66" w:rsidP="00CF68A4">
      <w:pPr>
        <w:pStyle w:val="BodyText"/>
        <w:jc w:val="both"/>
      </w:pPr>
    </w:p>
    <w:p w14:paraId="3A33C525" w14:textId="5403CDE1" w:rsidR="00B12EEB" w:rsidRDefault="00B9756B" w:rsidP="00844046">
      <w:pPr>
        <w:pStyle w:val="BodyText"/>
        <w:numPr>
          <w:ilvl w:val="0"/>
          <w:numId w:val="18"/>
        </w:numPr>
        <w:spacing w:line="360" w:lineRule="auto"/>
        <w:jc w:val="both"/>
      </w:pPr>
      <w:r>
        <w:t>Deign the crRNA probes</w:t>
      </w:r>
      <w:r w:rsidR="00C97384">
        <w:t xml:space="preserve"> at the 5’ flanking region </w:t>
      </w:r>
      <w:r w:rsidR="0046042C">
        <w:t>and</w:t>
      </w:r>
      <w:r w:rsidR="00C97384">
        <w:t xml:space="preserve"> 3’ flanking region</w:t>
      </w:r>
      <w:r w:rsidR="00437374">
        <w:t xml:space="preserve">, so that it will </w:t>
      </w:r>
      <w:r>
        <w:t>includ</w:t>
      </w:r>
      <w:r w:rsidR="00437374">
        <w:t>e</w:t>
      </w:r>
      <w:r>
        <w:t xml:space="preserve"> the promoter</w:t>
      </w:r>
      <w:r w:rsidR="00437374">
        <w:t xml:space="preserve"> sequences.</w:t>
      </w:r>
      <w:r w:rsidR="00CF68A4">
        <w:t xml:space="preserve"> </w:t>
      </w:r>
      <w:r w:rsidR="0064154F">
        <w:t>T</w:t>
      </w:r>
      <w:r w:rsidR="00CF68A4">
        <w:t xml:space="preserve">he </w:t>
      </w:r>
      <w:r w:rsidR="00BC4484">
        <w:t xml:space="preserve">5’ end and 3’ end </w:t>
      </w:r>
      <w:r w:rsidR="00CF68A4">
        <w:t>coordination</w:t>
      </w:r>
      <w:r w:rsidR="00C832FD">
        <w:t xml:space="preserve"> number</w:t>
      </w:r>
      <w:r w:rsidR="00CF68A4">
        <w:t xml:space="preserve"> needs to be adjusted.</w:t>
      </w:r>
      <w:r>
        <w:t xml:space="preserve"> </w:t>
      </w:r>
    </w:p>
    <w:p w14:paraId="50CFA879" w14:textId="1D10DF05" w:rsidR="008F00D8" w:rsidRDefault="00B12EEB" w:rsidP="00844046">
      <w:pPr>
        <w:pStyle w:val="BodyText"/>
        <w:numPr>
          <w:ilvl w:val="0"/>
          <w:numId w:val="18"/>
        </w:numPr>
        <w:spacing w:line="360" w:lineRule="auto"/>
        <w:jc w:val="both"/>
      </w:pPr>
      <w:r>
        <w:t xml:space="preserve">Decrease </w:t>
      </w:r>
      <w:r w:rsidR="00C832FD">
        <w:t xml:space="preserve">the </w:t>
      </w:r>
      <w:r w:rsidR="008F00D8">
        <w:t xml:space="preserve">5’ end </w:t>
      </w:r>
      <w:r w:rsidR="00C832FD">
        <w:t xml:space="preserve">coordination </w:t>
      </w:r>
      <w:r w:rsidR="008F00D8">
        <w:t>number</w:t>
      </w:r>
      <w:r w:rsidR="00C832FD">
        <w:t xml:space="preserve"> (</w:t>
      </w:r>
      <w:r w:rsidR="00F91352">
        <w:t>&gt;5000bp</w:t>
      </w:r>
      <w:r w:rsidR="00C832FD">
        <w:t>)</w:t>
      </w:r>
      <w:r w:rsidR="008F00D8">
        <w:t xml:space="preserve"> to include more 5’ flanking </w:t>
      </w:r>
      <w:r w:rsidR="00EB3058">
        <w:t>sequences</w:t>
      </w:r>
      <w:r w:rsidR="008F00D8">
        <w:t xml:space="preserve"> and increase the </w:t>
      </w:r>
      <w:r w:rsidR="008D4A25">
        <w:t xml:space="preserve">3’ end </w:t>
      </w:r>
      <w:r w:rsidR="00F91352">
        <w:t>coordination number (2000-4000bp)</w:t>
      </w:r>
      <w:r w:rsidR="008D4A25">
        <w:t>.</w:t>
      </w:r>
    </w:p>
    <w:p w14:paraId="07A0BFF1" w14:textId="082723EE" w:rsidR="00700828" w:rsidRDefault="00700828" w:rsidP="00844046">
      <w:pPr>
        <w:pStyle w:val="BodyText"/>
        <w:numPr>
          <w:ilvl w:val="0"/>
          <w:numId w:val="18"/>
        </w:numPr>
        <w:spacing w:line="360" w:lineRule="auto"/>
        <w:jc w:val="both"/>
      </w:pPr>
      <w:r>
        <w:t xml:space="preserve">The </w:t>
      </w:r>
      <w:r w:rsidR="00A204B9">
        <w:t>extended ROI</w:t>
      </w:r>
      <w:r w:rsidR="00712F9F">
        <w:t xml:space="preserve"> region</w:t>
      </w:r>
      <w:r w:rsidR="00A204B9">
        <w:t xml:space="preserve"> can be extracted from NCBI.</w:t>
      </w:r>
    </w:p>
    <w:p w14:paraId="6A42E740" w14:textId="77777777" w:rsidR="00F91352" w:rsidRDefault="00F91352" w:rsidP="00844046">
      <w:pPr>
        <w:pStyle w:val="BodyText"/>
        <w:spacing w:line="360" w:lineRule="auto"/>
        <w:ind w:left="720"/>
        <w:jc w:val="both"/>
      </w:pPr>
    </w:p>
    <w:p w14:paraId="76400B4C" w14:textId="77777777" w:rsidR="00F91352" w:rsidRDefault="00F91352" w:rsidP="00F91352">
      <w:pPr>
        <w:pStyle w:val="BodyText"/>
        <w:ind w:left="720"/>
        <w:jc w:val="both"/>
      </w:pPr>
    </w:p>
    <w:p w14:paraId="6424F9B5" w14:textId="77777777" w:rsidR="00F91352" w:rsidRDefault="00F91352" w:rsidP="00F91352">
      <w:pPr>
        <w:pStyle w:val="BodyText"/>
        <w:ind w:left="720"/>
        <w:jc w:val="both"/>
      </w:pPr>
    </w:p>
    <w:p w14:paraId="1FC2BD9F" w14:textId="77777777" w:rsidR="00F91352" w:rsidRDefault="00F91352" w:rsidP="00F91352">
      <w:pPr>
        <w:pStyle w:val="BodyText"/>
        <w:ind w:left="720"/>
        <w:jc w:val="both"/>
      </w:pPr>
    </w:p>
    <w:p w14:paraId="207E157F" w14:textId="77777777" w:rsidR="008959F3" w:rsidRDefault="008959F3" w:rsidP="00F91352">
      <w:pPr>
        <w:pStyle w:val="BodyText"/>
        <w:ind w:left="720"/>
        <w:jc w:val="both"/>
      </w:pPr>
    </w:p>
    <w:p w14:paraId="6F5FCD2B" w14:textId="77777777" w:rsidR="008959F3" w:rsidRDefault="008959F3" w:rsidP="00F91352">
      <w:pPr>
        <w:pStyle w:val="BodyText"/>
        <w:ind w:left="720"/>
        <w:jc w:val="both"/>
      </w:pPr>
    </w:p>
    <w:p w14:paraId="722382F3" w14:textId="77777777" w:rsidR="008959F3" w:rsidRDefault="008959F3" w:rsidP="00F91352">
      <w:pPr>
        <w:pStyle w:val="BodyText"/>
        <w:ind w:left="720"/>
        <w:jc w:val="both"/>
      </w:pPr>
    </w:p>
    <w:p w14:paraId="2433F9CF" w14:textId="77777777" w:rsidR="008959F3" w:rsidRDefault="008959F3" w:rsidP="00F91352">
      <w:pPr>
        <w:pStyle w:val="BodyText"/>
        <w:ind w:left="720"/>
        <w:jc w:val="both"/>
      </w:pPr>
    </w:p>
    <w:p w14:paraId="1441DD94" w14:textId="601CFCC4" w:rsidR="00812B8C" w:rsidRDefault="00812B8C" w:rsidP="0055374C">
      <w:pPr>
        <w:pStyle w:val="BodyText"/>
        <w:jc w:val="both"/>
      </w:pPr>
    </w:p>
    <w:p w14:paraId="3DDE2DEA" w14:textId="5319D154" w:rsidR="00812B8C" w:rsidRDefault="0055374C" w:rsidP="00812B8C">
      <w:pPr>
        <w:pStyle w:val="BodyText"/>
        <w:jc w:val="both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42FC232" wp14:editId="3EB991A0">
                <wp:simplePos x="0" y="0"/>
                <wp:positionH relativeFrom="column">
                  <wp:posOffset>3107286</wp:posOffset>
                </wp:positionH>
                <wp:positionV relativeFrom="paragraph">
                  <wp:posOffset>6177</wp:posOffset>
                </wp:positionV>
                <wp:extent cx="1446663" cy="887105"/>
                <wp:effectExtent l="0" t="0" r="20320" b="273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663" cy="887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2E2D4" w14:textId="77777777" w:rsidR="00812B8C" w:rsidRDefault="00812B8C" w:rsidP="00812B8C">
                            <w:r>
                              <w:t>Decrease the number for &gt;5000bp to include promoter region (2000-4000bp)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2FC2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4.65pt;margin-top:.5pt;width:113.9pt;height:69.8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" strokecolor="red" strokeweight="2pt">
                <v:textbox>
                  <w:txbxContent>
                    <w:p w14:paraId="0E92E2D4" w14:textId="77777777" w:rsidR="00812B8C" w:rsidRDefault="00812B8C" w:rsidP="00812B8C">
                      <w:r>
                        <w:t>Decrease the number for &gt;5000bp to include promoter region (2000-4000bp)</w:t>
                      </w:r>
                    </w:p>
                  </w:txbxContent>
                </v:textbox>
              </v:shape>
            </w:pict>
          </mc:Fallback>
        </mc:AlternateContent>
      </w:r>
      <w:r w:rsidR="00812B8C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13CF666" wp14:editId="1AC566D2">
                <wp:simplePos x="0" y="0"/>
                <wp:positionH relativeFrom="column">
                  <wp:posOffset>4998322</wp:posOffset>
                </wp:positionH>
                <wp:positionV relativeFrom="paragraph">
                  <wp:posOffset>982866</wp:posOffset>
                </wp:positionV>
                <wp:extent cx="1446663" cy="723332"/>
                <wp:effectExtent l="0" t="0" r="20320" b="19685"/>
                <wp:wrapNone/>
                <wp:docPr id="720306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663" cy="7233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4926B" w14:textId="77777777" w:rsidR="00812B8C" w:rsidRDefault="00812B8C" w:rsidP="00812B8C">
                            <w:r>
                              <w:t>Increase the number for 2000-4000bp to include the 3’-flanking region.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CF666" id="_x0000_s1027" type="#_x0000_t202" style="position:absolute;left:0;text-align:left;margin-left:393.55pt;margin-top:77.4pt;width:113.9pt;height:56.9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" strokecolor="red" strokeweight="2pt">
                <v:textbox>
                  <w:txbxContent>
                    <w:p w14:paraId="3414926B" w14:textId="77777777" w:rsidR="00812B8C" w:rsidRDefault="00812B8C" w:rsidP="00812B8C">
                      <w:r>
                        <w:t>Increase the number for 2000-4000bp to include the 3’-flanking region.</w:t>
                      </w:r>
                    </w:p>
                  </w:txbxContent>
                </v:textbox>
              </v:shape>
            </w:pict>
          </mc:Fallback>
        </mc:AlternateContent>
      </w:r>
      <w:r w:rsidR="00812B8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064FDF" wp14:editId="6732EB39">
                <wp:simplePos x="0" y="0"/>
                <wp:positionH relativeFrom="margin">
                  <wp:posOffset>5742125</wp:posOffset>
                </wp:positionH>
                <wp:positionV relativeFrom="paragraph">
                  <wp:posOffset>525666</wp:posOffset>
                </wp:positionV>
                <wp:extent cx="45719" cy="436729"/>
                <wp:effectExtent l="38100" t="0" r="69215" b="59055"/>
                <wp:wrapNone/>
                <wp:docPr id="1922867404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3672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B9A4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452.15pt;margin-top:41.4pt;width:3.6pt;height:34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" strokecolor="#e62645 [3207]" strokeweight="1.5pt">
                <v:stroke endarrow="block" joinstyle="miter"/>
                <w10:wrap anchorx="margin"/>
              </v:shape>
            </w:pict>
          </mc:Fallback>
        </mc:AlternateContent>
      </w:r>
      <w:r w:rsidR="00812B8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76DDA9" wp14:editId="1622666D">
                <wp:simplePos x="0" y="0"/>
                <wp:positionH relativeFrom="column">
                  <wp:posOffset>4561594</wp:posOffset>
                </wp:positionH>
                <wp:positionV relativeFrom="paragraph">
                  <wp:posOffset>404760</wp:posOffset>
                </wp:positionV>
                <wp:extent cx="362158" cy="45719"/>
                <wp:effectExtent l="0" t="57150" r="19050" b="50165"/>
                <wp:wrapNone/>
                <wp:docPr id="1836816139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2158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6E66B" id="Straight Arrow Connector 7" o:spid="_x0000_s1026" type="#_x0000_t32" style="position:absolute;margin-left:359.2pt;margin-top:31.85pt;width:28.5pt;height:3.6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" strokecolor="red" strokeweight="1.5pt">
                <v:stroke endarrow="block" joinstyle="miter"/>
              </v:shape>
            </w:pict>
          </mc:Fallback>
        </mc:AlternateContent>
      </w:r>
      <w:r w:rsidR="00812B8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C028C2" wp14:editId="26E8670E">
                <wp:simplePos x="0" y="0"/>
                <wp:positionH relativeFrom="column">
                  <wp:posOffset>4745326</wp:posOffset>
                </wp:positionH>
                <wp:positionV relativeFrom="paragraph">
                  <wp:posOffset>31684</wp:posOffset>
                </wp:positionV>
                <wp:extent cx="1542197" cy="675565"/>
                <wp:effectExtent l="0" t="0" r="20320" b="10795"/>
                <wp:wrapNone/>
                <wp:docPr id="125577862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197" cy="675565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7A054A" id="Rectangle 6" o:spid="_x0000_s1026" style="position:absolute;margin-left:373.65pt;margin-top:2.5pt;width:121.45pt;height:53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" filled="f" strokecolor="red" strokeweight="2pt"/>
            </w:pict>
          </mc:Fallback>
        </mc:AlternateContent>
      </w:r>
      <w:r w:rsidR="00812B8C" w:rsidRPr="00CC4E8E">
        <w:rPr>
          <w:noProof/>
        </w:rPr>
        <w:drawing>
          <wp:inline distT="0" distB="0" distL="0" distR="0" wp14:anchorId="3CC64FFD" wp14:editId="3BB65566">
            <wp:extent cx="6260230" cy="3118514"/>
            <wp:effectExtent l="0" t="0" r="7620" b="5715"/>
            <wp:docPr id="15594913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491338" name=""/>
                    <pic:cNvPicPr/>
                  </pic:nvPicPr>
                  <pic:blipFill rotWithShape="1">
                    <a:blip r:embed="rId18"/>
                    <a:srcRect t="1780" r="1211"/>
                    <a:stretch/>
                  </pic:blipFill>
                  <pic:spPr bwMode="auto">
                    <a:xfrm>
                      <a:off x="0" y="0"/>
                      <a:ext cx="6284917" cy="3130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C5C11" w14:textId="17A47B8E" w:rsidR="00812B8C" w:rsidRDefault="00232E2C" w:rsidP="00812B8C">
      <w:pPr>
        <w:pStyle w:val="BodyText"/>
        <w:jc w:val="both"/>
      </w:pPr>
      <w:r>
        <w:t xml:space="preserve">Figure: Demonstration about </w:t>
      </w:r>
      <w:r w:rsidR="001A35DD">
        <w:t>where</w:t>
      </w:r>
      <w:r>
        <w:t xml:space="preserve"> to adjust the coordination/location on NCBI</w:t>
      </w:r>
    </w:p>
    <w:p w14:paraId="58104B9E" w14:textId="77777777" w:rsidR="00232E2C" w:rsidRDefault="00232E2C" w:rsidP="00812B8C">
      <w:pPr>
        <w:pStyle w:val="BodyText"/>
        <w:jc w:val="both"/>
      </w:pPr>
    </w:p>
    <w:p w14:paraId="6C0579BF" w14:textId="0A1CE1E6" w:rsidR="00AE1375" w:rsidRDefault="003E61E9" w:rsidP="005F2C9B">
      <w:pPr>
        <w:pStyle w:val="BodyText"/>
        <w:numPr>
          <w:ilvl w:val="0"/>
          <w:numId w:val="18"/>
        </w:numPr>
        <w:spacing w:line="360" w:lineRule="auto"/>
        <w:jc w:val="both"/>
      </w:pPr>
      <w:r>
        <w:t>Return</w:t>
      </w:r>
      <w:r w:rsidR="00D83EA6">
        <w:t xml:space="preserve"> to </w:t>
      </w:r>
      <w:proofErr w:type="spellStart"/>
      <w:r w:rsidR="00D83EA6">
        <w:t>Chopchop</w:t>
      </w:r>
      <w:proofErr w:type="spellEnd"/>
      <w:r w:rsidR="00D83EA6">
        <w:t xml:space="preserve"> homepage and </w:t>
      </w:r>
      <w:r w:rsidR="001F30EE">
        <w:t>input</w:t>
      </w:r>
      <w:r w:rsidR="009A5111">
        <w:t xml:space="preserve"> the following </w:t>
      </w:r>
      <w:r w:rsidR="004E554C">
        <w:t>parameters.</w:t>
      </w:r>
    </w:p>
    <w:p w14:paraId="272E77F2" w14:textId="00BD9086" w:rsidR="00A268C5" w:rsidRDefault="004E554C" w:rsidP="005F2C9B">
      <w:pPr>
        <w:pStyle w:val="BodyText"/>
        <w:spacing w:line="360" w:lineRule="auto"/>
        <w:ind w:left="720"/>
        <w:jc w:val="both"/>
      </w:pPr>
      <w:r>
        <w:t xml:space="preserve">- I always </w:t>
      </w:r>
      <w:r w:rsidR="005F57CE">
        <w:t xml:space="preserve">use specific genomic coordinates to </w:t>
      </w:r>
      <w:r>
        <w:t xml:space="preserve">search </w:t>
      </w:r>
      <w:r w:rsidR="005F57CE">
        <w:t>the gene target</w:t>
      </w:r>
      <w:r w:rsidR="000A5F51">
        <w:t xml:space="preserve">, even though </w:t>
      </w:r>
      <w:r w:rsidR="00600B3D">
        <w:t>the</w:t>
      </w:r>
      <w:r w:rsidR="000A5F51">
        <w:t xml:space="preserve"> gene</w:t>
      </w:r>
      <w:r w:rsidR="00600B3D">
        <w:t xml:space="preserve"> name is known</w:t>
      </w:r>
      <w:r w:rsidR="00145F13">
        <w:t xml:space="preserve">. The genomic </w:t>
      </w:r>
      <w:proofErr w:type="spellStart"/>
      <w:r w:rsidR="00145F13">
        <w:t>coodinated</w:t>
      </w:r>
      <w:proofErr w:type="spellEnd"/>
      <w:r w:rsidR="000A5F51">
        <w:t xml:space="preserve"> can </w:t>
      </w:r>
      <w:r w:rsidR="00957992">
        <w:t xml:space="preserve">be </w:t>
      </w:r>
      <w:r w:rsidR="000A5F51">
        <w:t>directly</w:t>
      </w:r>
      <w:r w:rsidR="003E61E9">
        <w:t xml:space="preserve"> input in</w:t>
      </w:r>
      <w:r w:rsidR="00957992">
        <w:t xml:space="preserve"> the “Target” of</w:t>
      </w:r>
      <w:r w:rsidR="003E61E9">
        <w:t xml:space="preserve"> </w:t>
      </w:r>
      <w:proofErr w:type="spellStart"/>
      <w:r w:rsidR="003E61E9">
        <w:t>Chopchop</w:t>
      </w:r>
      <w:proofErr w:type="spellEnd"/>
      <w:r w:rsidR="005F2C9B">
        <w:t xml:space="preserve">, </w:t>
      </w:r>
      <w:r w:rsidR="005F2C9B" w:rsidRPr="005F2C9B">
        <w:rPr>
          <w:i/>
          <w:iCs/>
        </w:rPr>
        <w:t>e.g.</w:t>
      </w:r>
      <w:r w:rsidR="005F2C9B">
        <w:t xml:space="preserve"> </w:t>
      </w:r>
      <w:r w:rsidR="005F2C9B" w:rsidRPr="009E74EF">
        <w:rPr>
          <w:i/>
          <w:iCs/>
        </w:rPr>
        <w:t>chr2:176077472-17609399</w:t>
      </w:r>
      <w:r w:rsidR="009A5111">
        <w:t xml:space="preserve">. </w:t>
      </w:r>
    </w:p>
    <w:p w14:paraId="1D8BC404" w14:textId="77777777" w:rsidR="00A36810" w:rsidRDefault="00A268C5" w:rsidP="005F2C9B">
      <w:pPr>
        <w:pStyle w:val="BodyText"/>
        <w:spacing w:line="360" w:lineRule="auto"/>
        <w:ind w:left="720"/>
        <w:jc w:val="both"/>
      </w:pPr>
      <w:r>
        <w:t>- I</w:t>
      </w:r>
      <w:r w:rsidR="009A5111">
        <w:t xml:space="preserve">nclude </w:t>
      </w:r>
      <w:r w:rsidR="003E61E9">
        <w:t>5’ and 3’</w:t>
      </w:r>
      <w:r w:rsidR="009A5111">
        <w:t xml:space="preserve"> flanking regions</w:t>
      </w:r>
    </w:p>
    <w:p w14:paraId="24DDCF87" w14:textId="7E850A89" w:rsidR="009A5111" w:rsidRDefault="00A36810" w:rsidP="005F2C9B">
      <w:pPr>
        <w:pStyle w:val="BodyText"/>
        <w:spacing w:line="360" w:lineRule="auto"/>
        <w:ind w:left="720"/>
        <w:jc w:val="both"/>
      </w:pPr>
      <w:r>
        <w:t xml:space="preserve">- </w:t>
      </w:r>
      <w:r w:rsidR="009A5111">
        <w:t>The target genome to search for off-target sites (‘In’ box on CHOPCHOP homepage)</w:t>
      </w:r>
    </w:p>
    <w:p w14:paraId="004B8723" w14:textId="59E18D58" w:rsidR="009A5111" w:rsidRDefault="00383B1C" w:rsidP="005F2C9B">
      <w:pPr>
        <w:pStyle w:val="BodyText"/>
        <w:spacing w:line="360" w:lineRule="auto"/>
        <w:ind w:left="720"/>
        <w:jc w:val="both"/>
      </w:pPr>
      <w:r>
        <w:t xml:space="preserve">- Select ‘CRISPR/Cas9’ and ‘nanopore enrichment’ </w:t>
      </w:r>
      <w:r w:rsidR="000D3F7F">
        <w:t xml:space="preserve">for </w:t>
      </w:r>
      <w:r w:rsidR="009A5111">
        <w:t>‘Using’ and ‘For’ box</w:t>
      </w:r>
    </w:p>
    <w:p w14:paraId="28AEC340" w14:textId="77777777" w:rsidR="004821F8" w:rsidRDefault="000D3F7F" w:rsidP="005F2C9B">
      <w:pPr>
        <w:pStyle w:val="BodyText"/>
        <w:spacing w:line="360" w:lineRule="auto"/>
        <w:ind w:left="720"/>
        <w:jc w:val="both"/>
      </w:pPr>
      <w:r>
        <w:t xml:space="preserve">- </w:t>
      </w:r>
      <w:r w:rsidR="004821F8">
        <w:t>Click “Options” and m</w:t>
      </w:r>
      <w:r w:rsidR="009A5111">
        <w:t>anual</w:t>
      </w:r>
      <w:r w:rsidR="004821F8">
        <w:t>ly input the following</w:t>
      </w:r>
      <w:r w:rsidR="009A5111">
        <w:t xml:space="preserve"> parameters</w:t>
      </w:r>
    </w:p>
    <w:p w14:paraId="16C4D579" w14:textId="674A1663" w:rsidR="004821F8" w:rsidRDefault="009A5111" w:rsidP="005F2C9B">
      <w:pPr>
        <w:pStyle w:val="BodyText"/>
        <w:spacing w:line="360" w:lineRule="auto"/>
        <w:ind w:left="720"/>
        <w:jc w:val="both"/>
      </w:pPr>
      <w:r>
        <w:t>PAM</w:t>
      </w:r>
      <w:r w:rsidR="00CD70F7">
        <w:t>-3’: NGG</w:t>
      </w:r>
    </w:p>
    <w:p w14:paraId="4249EBFF" w14:textId="68A7FBA5" w:rsidR="004821F8" w:rsidRDefault="00CD70F7" w:rsidP="005F2C9B">
      <w:pPr>
        <w:pStyle w:val="BodyText"/>
        <w:spacing w:line="360" w:lineRule="auto"/>
        <w:ind w:left="720"/>
        <w:jc w:val="both"/>
      </w:pPr>
      <w:r>
        <w:t xml:space="preserve">Method for determining off-targets in the genome: </w:t>
      </w:r>
      <w:r w:rsidR="009F0C14">
        <w:t xml:space="preserve">Off-targets with up to </w:t>
      </w:r>
      <w:r w:rsidR="003D7795" w:rsidRPr="003D7795">
        <w:rPr>
          <w:b/>
          <w:bCs/>
          <w:i/>
          <w:iCs/>
          <w:u w:val="single"/>
        </w:rPr>
        <w:t>3</w:t>
      </w:r>
      <w:r w:rsidR="003D7795">
        <w:t xml:space="preserve"> mismatches in </w:t>
      </w:r>
      <w:r w:rsidR="009A5111">
        <w:t>protospacer</w:t>
      </w:r>
    </w:p>
    <w:p w14:paraId="43FB8E82" w14:textId="0F3974C6" w:rsidR="009A5111" w:rsidRDefault="00817EFE" w:rsidP="005F2C9B">
      <w:pPr>
        <w:pStyle w:val="BodyText"/>
        <w:spacing w:line="360" w:lineRule="auto"/>
        <w:ind w:left="720"/>
        <w:jc w:val="both"/>
      </w:pPr>
      <w:r>
        <w:t xml:space="preserve">Efficiency Score: </w:t>
      </w:r>
      <w:r w:rsidR="009A5111">
        <w:t>Doench et al. 2014 – only for NGG PAM</w:t>
      </w:r>
    </w:p>
    <w:p w14:paraId="33238C68" w14:textId="5FFC6391" w:rsidR="00C7682C" w:rsidRDefault="00634494" w:rsidP="00FA7100">
      <w:pPr>
        <w:pStyle w:val="BodyText"/>
        <w:jc w:val="both"/>
      </w:pPr>
      <w:r w:rsidRPr="00634494">
        <w:rPr>
          <w:noProof/>
        </w:rPr>
        <w:lastRenderedPageBreak/>
        <w:drawing>
          <wp:inline distT="0" distB="0" distL="0" distR="0" wp14:anchorId="7084970D" wp14:editId="33DB2551">
            <wp:extent cx="6023957" cy="8266836"/>
            <wp:effectExtent l="0" t="0" r="0" b="1270"/>
            <wp:docPr id="10277562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756208" name=""/>
                    <pic:cNvPicPr/>
                  </pic:nvPicPr>
                  <pic:blipFill rotWithShape="1">
                    <a:blip r:embed="rId19"/>
                    <a:srcRect l="1560" t="677" r="9017"/>
                    <a:stretch/>
                  </pic:blipFill>
                  <pic:spPr bwMode="auto">
                    <a:xfrm>
                      <a:off x="0" y="0"/>
                      <a:ext cx="6049422" cy="8301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2BBEB" w14:textId="130F0690" w:rsidR="00C7682C" w:rsidRDefault="00E464C1" w:rsidP="00FA7100">
      <w:pPr>
        <w:pStyle w:val="BodyText"/>
        <w:jc w:val="both"/>
      </w:pPr>
      <w:r>
        <w:t xml:space="preserve">Figure: </w:t>
      </w:r>
      <w:r w:rsidRPr="00E464C1">
        <w:t>Recommended parameters in CHOPCHOP for probe design</w:t>
      </w:r>
    </w:p>
    <w:p w14:paraId="6D9F26F1" w14:textId="30AC6ED3" w:rsidR="00AA63D8" w:rsidRDefault="00A37D1A" w:rsidP="004E628E">
      <w:pPr>
        <w:pStyle w:val="BodyText"/>
        <w:numPr>
          <w:ilvl w:val="0"/>
          <w:numId w:val="18"/>
        </w:numPr>
        <w:spacing w:line="360" w:lineRule="auto"/>
        <w:jc w:val="both"/>
      </w:pPr>
      <w:r>
        <w:lastRenderedPageBreak/>
        <w:t xml:space="preserve">Chopchop.com can search up to </w:t>
      </w:r>
      <w:r w:rsidRPr="00A37D1A">
        <w:rPr>
          <w:b/>
          <w:bCs/>
          <w:i/>
          <w:iCs/>
          <w:u w:val="single"/>
        </w:rPr>
        <w:t>40kb</w:t>
      </w:r>
      <w:r>
        <w:t xml:space="preserve">, </w:t>
      </w:r>
      <w:r w:rsidR="00CF1EEB">
        <w:t>so it</w:t>
      </w:r>
      <w:r w:rsidR="00DB2321">
        <w:t xml:space="preserve"> allows </w:t>
      </w:r>
      <w:r w:rsidR="009D7C5E">
        <w:t>to design crRNA probes for</w:t>
      </w:r>
      <w:r w:rsidR="006E5AC8">
        <w:t xml:space="preserve"> </w:t>
      </w:r>
      <w:r w:rsidR="00DB2321">
        <w:t>excision method</w:t>
      </w:r>
      <w:r w:rsidR="00CF1EEB">
        <w:t xml:space="preserve"> directly (</w:t>
      </w:r>
      <w:r w:rsidR="00CF1EEB" w:rsidRPr="00CF1EEB">
        <w:t>ROI&lt;20kb</w:t>
      </w:r>
      <w:r w:rsidR="00CF1EEB">
        <w:t>).</w:t>
      </w:r>
      <w:r w:rsidR="00855EA7">
        <w:t xml:space="preserve"> </w:t>
      </w:r>
      <w:r w:rsidR="0061362C">
        <w:t>If the ROI size is larger than 40kb</w:t>
      </w:r>
      <w:r w:rsidR="004E628E">
        <w:t xml:space="preserve"> (tiling method),</w:t>
      </w:r>
      <w:r w:rsidR="004B1825">
        <w:t xml:space="preserve"> multiple searches will be</w:t>
      </w:r>
      <w:r w:rsidR="00885183">
        <w:t xml:space="preserve"> </w:t>
      </w:r>
      <w:r w:rsidR="004E628E">
        <w:t>conducted</w:t>
      </w:r>
      <w:r w:rsidR="00885183">
        <w:t>.</w:t>
      </w:r>
    </w:p>
    <w:p w14:paraId="6E9F44EC" w14:textId="6B1FAED5" w:rsidR="00A530CD" w:rsidRDefault="00A530CD" w:rsidP="004E628E">
      <w:pPr>
        <w:pStyle w:val="BodyText"/>
        <w:numPr>
          <w:ilvl w:val="0"/>
          <w:numId w:val="18"/>
        </w:numPr>
        <w:spacing w:line="360" w:lineRule="auto"/>
        <w:jc w:val="both"/>
      </w:pPr>
      <w:r>
        <w:t xml:space="preserve">The </w:t>
      </w:r>
      <w:r w:rsidR="00146F52">
        <w:t>waiting time</w:t>
      </w:r>
      <w:r>
        <w:t xml:space="preserve"> </w:t>
      </w:r>
      <w:r w:rsidR="00146F52">
        <w:t>is</w:t>
      </w:r>
      <w:r>
        <w:t xml:space="preserve"> dependent on how many users are currently use the service.</w:t>
      </w:r>
      <w:r w:rsidR="00F759E5">
        <w:t xml:space="preserve"> </w:t>
      </w:r>
      <w:r w:rsidR="00B87D21">
        <w:t>Two searching</w:t>
      </w:r>
      <w:r w:rsidR="00B87D21" w:rsidRPr="00B87D21">
        <w:t xml:space="preserve"> jobs per IP address</w:t>
      </w:r>
      <w:r w:rsidR="00B87D21">
        <w:t xml:space="preserve"> are</w:t>
      </w:r>
      <w:r w:rsidR="00F759E5">
        <w:t xml:space="preserve"> allowed.</w:t>
      </w:r>
    </w:p>
    <w:p w14:paraId="047658BA" w14:textId="51D4FB3D" w:rsidR="00A530CD" w:rsidRDefault="00A530CD" w:rsidP="00A530CD">
      <w:pPr>
        <w:pStyle w:val="ListParagraph0"/>
      </w:pPr>
      <w:r w:rsidRPr="00A530CD">
        <w:rPr>
          <w:noProof/>
        </w:rPr>
        <w:drawing>
          <wp:inline distT="0" distB="0" distL="0" distR="0" wp14:anchorId="72B724AE" wp14:editId="0BF97E24">
            <wp:extent cx="5857702" cy="1579467"/>
            <wp:effectExtent l="0" t="0" r="0" b="1905"/>
            <wp:docPr id="15105890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589045" name=""/>
                    <pic:cNvPicPr/>
                  </pic:nvPicPr>
                  <pic:blipFill rotWithShape="1">
                    <a:blip r:embed="rId20"/>
                    <a:srcRect l="1896" r="13330" b="24397"/>
                    <a:stretch/>
                  </pic:blipFill>
                  <pic:spPr bwMode="auto">
                    <a:xfrm>
                      <a:off x="0" y="0"/>
                      <a:ext cx="5892079" cy="1588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CFE77" w14:textId="288032AC" w:rsidR="00C41FA8" w:rsidRDefault="00F97EA5" w:rsidP="00A530CD">
      <w:pPr>
        <w:pStyle w:val="ListParagraph0"/>
      </w:pPr>
      <w:r>
        <w:t>Figure: After searching job is submitted, the job queue will be</w:t>
      </w:r>
      <w:r w:rsidR="007846DB">
        <w:t xml:space="preserve"> created.</w:t>
      </w:r>
    </w:p>
    <w:p w14:paraId="02E967D2" w14:textId="77777777" w:rsidR="00F97EA5" w:rsidRDefault="00F97EA5" w:rsidP="00A530CD">
      <w:pPr>
        <w:pStyle w:val="ListParagraph0"/>
      </w:pPr>
    </w:p>
    <w:p w14:paraId="2E68C5BB" w14:textId="2368DA62" w:rsidR="00A530CD" w:rsidRDefault="00D32E16" w:rsidP="00E553A1">
      <w:pPr>
        <w:pStyle w:val="BodyText"/>
        <w:numPr>
          <w:ilvl w:val="0"/>
          <w:numId w:val="18"/>
        </w:numPr>
        <w:spacing w:line="360" w:lineRule="auto"/>
        <w:jc w:val="both"/>
      </w:pPr>
      <w:r>
        <w:t>Download results</w:t>
      </w:r>
      <w:r w:rsidR="008F56A1">
        <w:t xml:space="preserve"> table as .</w:t>
      </w:r>
      <w:proofErr w:type="spellStart"/>
      <w:r w:rsidR="008F56A1">
        <w:t>tsv</w:t>
      </w:r>
      <w:proofErr w:type="spellEnd"/>
      <w:r w:rsidR="007426A5">
        <w:t xml:space="preserve"> format. Open with EXCEL</w:t>
      </w:r>
      <w:r w:rsidR="00AB3430">
        <w:t xml:space="preserve"> and convert to </w:t>
      </w:r>
      <w:r w:rsidR="007426A5">
        <w:t>.xlsx</w:t>
      </w:r>
      <w:r w:rsidR="00AB3430">
        <w:t xml:space="preserve"> </w:t>
      </w:r>
      <w:r w:rsidR="00294519">
        <w:t>format.</w:t>
      </w:r>
    </w:p>
    <w:p w14:paraId="3C78438B" w14:textId="2A4DC0D6" w:rsidR="00D32E16" w:rsidRPr="00581B0D" w:rsidRDefault="008F56A1" w:rsidP="00D32E16">
      <w:pPr>
        <w:pStyle w:val="BodyText"/>
        <w:ind w:left="360"/>
        <w:jc w:val="both"/>
        <w:rPr>
          <w:rFonts w:ascii="Helvetica" w:hAnsi="Helvetica"/>
          <w:sz w:val="21"/>
          <w:szCs w:val="21"/>
          <w:shd w:val="clear" w:color="auto" w:fill="F8D7DA"/>
        </w:rPr>
      </w:pPr>
      <w:r w:rsidRPr="00581B0D">
        <w:rPr>
          <w:rFonts w:ascii="Helvetica" w:hAnsi="Helvetica"/>
          <w:noProof/>
          <w:sz w:val="21"/>
          <w:szCs w:val="21"/>
          <w:shd w:val="clear" w:color="auto" w:fill="F8D7DA"/>
        </w:rPr>
        <w:drawing>
          <wp:inline distT="0" distB="0" distL="0" distR="0" wp14:anchorId="03EB969B" wp14:editId="4DCD54E4">
            <wp:extent cx="5891126" cy="2959622"/>
            <wp:effectExtent l="0" t="0" r="0" b="0"/>
            <wp:docPr id="1922623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62338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02918" cy="296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3B41" w14:textId="553C7B6C" w:rsidR="00581B0D" w:rsidRPr="00581B0D" w:rsidRDefault="00581B0D" w:rsidP="00D32E16">
      <w:pPr>
        <w:pStyle w:val="BodyText"/>
        <w:ind w:left="360"/>
        <w:jc w:val="both"/>
        <w:rPr>
          <w:rFonts w:ascii="Helvetica" w:hAnsi="Helvetica"/>
          <w:sz w:val="21"/>
          <w:szCs w:val="21"/>
        </w:rPr>
      </w:pPr>
      <w:r w:rsidRPr="00581B0D">
        <w:rPr>
          <w:rFonts w:ascii="Helvetica" w:hAnsi="Helvetica"/>
          <w:sz w:val="21"/>
          <w:szCs w:val="21"/>
        </w:rPr>
        <w:t>Figure</w:t>
      </w:r>
      <w:r>
        <w:rPr>
          <w:rFonts w:ascii="Helvetica" w:hAnsi="Helvetica"/>
          <w:sz w:val="21"/>
          <w:szCs w:val="21"/>
        </w:rPr>
        <w:t xml:space="preserve">: </w:t>
      </w:r>
      <w:r w:rsidR="000D3FA4">
        <w:rPr>
          <w:rFonts w:ascii="Helvetica" w:hAnsi="Helvetica"/>
          <w:sz w:val="21"/>
          <w:szCs w:val="21"/>
        </w:rPr>
        <w:t>An example of crRNA probe output from Chopchop.com.</w:t>
      </w:r>
    </w:p>
    <w:p w14:paraId="5C1C1C5C" w14:textId="77777777" w:rsidR="00D32E16" w:rsidRDefault="00D32E16" w:rsidP="001F7D5C">
      <w:pPr>
        <w:pStyle w:val="BodyText"/>
        <w:jc w:val="both"/>
      </w:pPr>
    </w:p>
    <w:p w14:paraId="17AF8F7D" w14:textId="66AEC6E7" w:rsidR="00D32E16" w:rsidRDefault="001F7D5C" w:rsidP="0093031B">
      <w:pPr>
        <w:pStyle w:val="BodyText"/>
        <w:numPr>
          <w:ilvl w:val="0"/>
          <w:numId w:val="18"/>
        </w:numPr>
        <w:jc w:val="both"/>
      </w:pPr>
      <w:r>
        <w:t xml:space="preserve">From the </w:t>
      </w:r>
      <w:r w:rsidR="00F00F44">
        <w:t>results table</w:t>
      </w:r>
      <w:r>
        <w:t>, filter</w:t>
      </w:r>
      <w:r w:rsidR="00DF3FD5">
        <w:t xml:space="preserve"> each parameter as </w:t>
      </w:r>
      <w:r w:rsidR="00A11927">
        <w:t>following.</w:t>
      </w: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456"/>
        <w:gridCol w:w="2019"/>
        <w:gridCol w:w="667"/>
        <w:gridCol w:w="667"/>
        <w:gridCol w:w="667"/>
        <w:gridCol w:w="667"/>
        <w:gridCol w:w="667"/>
      </w:tblGrid>
      <w:tr w:rsidR="00D25B7C" w:rsidRPr="00D25B7C" w14:paraId="7C320C30" w14:textId="77777777" w:rsidTr="00D25B7C">
        <w:trPr>
          <w:trHeight w:val="300"/>
        </w:trPr>
        <w:tc>
          <w:tcPr>
            <w:tcW w:w="0" w:type="auto"/>
            <w:shd w:val="clear" w:color="auto" w:fill="FFFFFF" w:themeFill="background1"/>
            <w:noWrap/>
            <w:vAlign w:val="bottom"/>
            <w:hideMark/>
          </w:tcPr>
          <w:p w14:paraId="0ABD8DA9" w14:textId="77777777" w:rsidR="00D25B7C" w:rsidRPr="00D25B7C" w:rsidRDefault="00D25B7C" w:rsidP="00D25B7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zh-CN"/>
              </w:rPr>
            </w:pPr>
            <w:r w:rsidRPr="00D25B7C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zh-CN"/>
              </w:rPr>
              <w:t>GC content (%)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bottom"/>
            <w:hideMark/>
          </w:tcPr>
          <w:p w14:paraId="24F04B1D" w14:textId="77777777" w:rsidR="00D25B7C" w:rsidRPr="00D25B7C" w:rsidRDefault="00D25B7C" w:rsidP="00D25B7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zh-CN"/>
              </w:rPr>
            </w:pPr>
            <w:r w:rsidRPr="00D25B7C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zh-CN"/>
              </w:rPr>
              <w:t>Self-complementarity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bottom"/>
            <w:hideMark/>
          </w:tcPr>
          <w:p w14:paraId="317E4C49" w14:textId="77777777" w:rsidR="00D25B7C" w:rsidRPr="00D25B7C" w:rsidRDefault="00D25B7C" w:rsidP="00D25B7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zh-CN"/>
              </w:rPr>
            </w:pPr>
            <w:r w:rsidRPr="00D25B7C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zh-CN"/>
              </w:rPr>
              <w:t>MM0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bottom"/>
            <w:hideMark/>
          </w:tcPr>
          <w:p w14:paraId="55416190" w14:textId="77777777" w:rsidR="00D25B7C" w:rsidRPr="00D25B7C" w:rsidRDefault="00D25B7C" w:rsidP="00D25B7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zh-CN"/>
              </w:rPr>
            </w:pPr>
            <w:r w:rsidRPr="00D25B7C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zh-CN"/>
              </w:rPr>
              <w:t>MM1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bottom"/>
            <w:hideMark/>
          </w:tcPr>
          <w:p w14:paraId="4848B15F" w14:textId="77777777" w:rsidR="00D25B7C" w:rsidRPr="00D25B7C" w:rsidRDefault="00D25B7C" w:rsidP="00D25B7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zh-CN"/>
              </w:rPr>
            </w:pPr>
            <w:r w:rsidRPr="00D25B7C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zh-CN"/>
              </w:rPr>
              <w:t>MM2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bottom"/>
            <w:hideMark/>
          </w:tcPr>
          <w:p w14:paraId="27C95E1C" w14:textId="77777777" w:rsidR="00D25B7C" w:rsidRPr="00D25B7C" w:rsidRDefault="00D25B7C" w:rsidP="00D25B7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zh-CN"/>
              </w:rPr>
            </w:pPr>
            <w:r w:rsidRPr="00D25B7C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zh-CN"/>
              </w:rPr>
              <w:t>MM3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bottom"/>
            <w:hideMark/>
          </w:tcPr>
          <w:p w14:paraId="732C0E6B" w14:textId="77777777" w:rsidR="00D25B7C" w:rsidRPr="00D25B7C" w:rsidRDefault="00D25B7C" w:rsidP="00D25B7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zh-CN"/>
              </w:rPr>
            </w:pPr>
            <w:r w:rsidRPr="00D25B7C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zh-CN"/>
              </w:rPr>
              <w:t>MM3</w:t>
            </w:r>
          </w:p>
        </w:tc>
      </w:tr>
      <w:tr w:rsidR="00D25B7C" w:rsidRPr="00D25B7C" w14:paraId="39158F8D" w14:textId="77777777" w:rsidTr="00D25B7C">
        <w:trPr>
          <w:trHeight w:val="300"/>
        </w:trPr>
        <w:tc>
          <w:tcPr>
            <w:tcW w:w="0" w:type="auto"/>
            <w:shd w:val="clear" w:color="auto" w:fill="FFFFFF" w:themeFill="background1"/>
            <w:noWrap/>
            <w:vAlign w:val="bottom"/>
            <w:hideMark/>
          </w:tcPr>
          <w:p w14:paraId="270A8E3E" w14:textId="77777777" w:rsidR="00D25B7C" w:rsidRPr="00D25B7C" w:rsidRDefault="00D25B7C" w:rsidP="00D25B7C">
            <w:pPr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zh-CN"/>
              </w:rPr>
            </w:pPr>
            <w:r w:rsidRPr="00D25B7C">
              <w:rPr>
                <w:rFonts w:ascii="Calibri" w:eastAsia="Times New Roman" w:hAnsi="Calibri" w:cs="Calibri"/>
                <w:color w:val="000000"/>
                <w:szCs w:val="20"/>
                <w:lang w:eastAsia="zh-CN"/>
              </w:rPr>
              <w:t>40-80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bottom"/>
            <w:hideMark/>
          </w:tcPr>
          <w:p w14:paraId="5AFF9D4A" w14:textId="77777777" w:rsidR="00D25B7C" w:rsidRPr="00D25B7C" w:rsidRDefault="00D25B7C" w:rsidP="00D25B7C">
            <w:pPr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zh-CN"/>
              </w:rPr>
            </w:pPr>
            <w:r w:rsidRPr="00D25B7C">
              <w:rPr>
                <w:rFonts w:ascii="Calibri" w:eastAsia="Times New Roman" w:hAnsi="Calibri" w:cs="Calibri"/>
                <w:color w:val="000000"/>
                <w:szCs w:val="20"/>
                <w:lang w:eastAsia="zh-CN"/>
              </w:rPr>
              <w:t>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bottom"/>
            <w:hideMark/>
          </w:tcPr>
          <w:p w14:paraId="1B4205A3" w14:textId="77777777" w:rsidR="00D25B7C" w:rsidRPr="00D25B7C" w:rsidRDefault="00D25B7C" w:rsidP="00D25B7C">
            <w:pPr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zh-CN"/>
              </w:rPr>
            </w:pPr>
            <w:r w:rsidRPr="00D25B7C">
              <w:rPr>
                <w:rFonts w:ascii="Calibri" w:eastAsia="Times New Roman" w:hAnsi="Calibri" w:cs="Calibri"/>
                <w:color w:val="000000"/>
                <w:szCs w:val="20"/>
                <w:lang w:eastAsia="zh-CN"/>
              </w:rPr>
              <w:t>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bottom"/>
            <w:hideMark/>
          </w:tcPr>
          <w:p w14:paraId="4EDF0B51" w14:textId="77777777" w:rsidR="00D25B7C" w:rsidRPr="00D25B7C" w:rsidRDefault="00D25B7C" w:rsidP="00D25B7C">
            <w:pPr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zh-CN"/>
              </w:rPr>
            </w:pPr>
            <w:r w:rsidRPr="00D25B7C">
              <w:rPr>
                <w:rFonts w:ascii="Calibri" w:eastAsia="Times New Roman" w:hAnsi="Calibri" w:cs="Calibri"/>
                <w:color w:val="000000"/>
                <w:szCs w:val="20"/>
                <w:lang w:eastAsia="zh-CN"/>
              </w:rPr>
              <w:t>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bottom"/>
            <w:hideMark/>
          </w:tcPr>
          <w:p w14:paraId="5DC1F8BE" w14:textId="77777777" w:rsidR="00D25B7C" w:rsidRPr="00D25B7C" w:rsidRDefault="00D25B7C" w:rsidP="00D25B7C">
            <w:pPr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zh-CN"/>
              </w:rPr>
            </w:pPr>
            <w:r w:rsidRPr="00D25B7C">
              <w:rPr>
                <w:rFonts w:ascii="Calibri" w:eastAsia="Times New Roman" w:hAnsi="Calibri" w:cs="Calibri"/>
                <w:color w:val="000000"/>
                <w:szCs w:val="20"/>
                <w:lang w:eastAsia="zh-CN"/>
              </w:rPr>
              <w:t>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bottom"/>
            <w:hideMark/>
          </w:tcPr>
          <w:p w14:paraId="75707473" w14:textId="77777777" w:rsidR="00D25B7C" w:rsidRPr="00D25B7C" w:rsidRDefault="00D25B7C" w:rsidP="00D25B7C">
            <w:pPr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zh-CN"/>
              </w:rPr>
            </w:pPr>
            <w:r w:rsidRPr="00D25B7C">
              <w:rPr>
                <w:rFonts w:ascii="Calibri" w:eastAsia="Times New Roman" w:hAnsi="Calibri" w:cs="Calibri"/>
                <w:color w:val="000000"/>
                <w:szCs w:val="20"/>
                <w:lang w:eastAsia="zh-CN"/>
              </w:rPr>
              <w:t>≥0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bottom"/>
            <w:hideMark/>
          </w:tcPr>
          <w:p w14:paraId="76306166" w14:textId="77777777" w:rsidR="00D25B7C" w:rsidRPr="00D25B7C" w:rsidRDefault="00D25B7C" w:rsidP="00D25B7C">
            <w:pPr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zh-CN"/>
              </w:rPr>
            </w:pPr>
            <w:r w:rsidRPr="00D25B7C">
              <w:rPr>
                <w:rFonts w:ascii="Calibri" w:eastAsia="Times New Roman" w:hAnsi="Calibri" w:cs="Calibri"/>
                <w:color w:val="000000"/>
                <w:szCs w:val="20"/>
                <w:lang w:eastAsia="zh-CN"/>
              </w:rPr>
              <w:t>≤5</w:t>
            </w:r>
          </w:p>
        </w:tc>
      </w:tr>
    </w:tbl>
    <w:p w14:paraId="726B0715" w14:textId="77777777" w:rsidR="00D25B7C" w:rsidRDefault="00D25B7C" w:rsidP="00D25B7C">
      <w:pPr>
        <w:pStyle w:val="BodyText"/>
        <w:ind w:left="720"/>
        <w:jc w:val="both"/>
      </w:pPr>
    </w:p>
    <w:p w14:paraId="768534C3" w14:textId="77777777" w:rsidR="00906197" w:rsidRDefault="00906197" w:rsidP="00D25B7C">
      <w:pPr>
        <w:pStyle w:val="BodyText"/>
        <w:ind w:left="720"/>
        <w:jc w:val="both"/>
      </w:pPr>
    </w:p>
    <w:p w14:paraId="6F8A441A" w14:textId="77777777" w:rsidR="00906197" w:rsidRDefault="00906197" w:rsidP="00D25B7C">
      <w:pPr>
        <w:pStyle w:val="BodyText"/>
        <w:ind w:left="720"/>
        <w:jc w:val="both"/>
      </w:pPr>
    </w:p>
    <w:p w14:paraId="6AC5EA03" w14:textId="20187A8E" w:rsidR="00D25B7C" w:rsidRDefault="00294519" w:rsidP="00294519">
      <w:pPr>
        <w:pStyle w:val="BodyText"/>
        <w:numPr>
          <w:ilvl w:val="0"/>
          <w:numId w:val="18"/>
        </w:numPr>
        <w:spacing w:line="360" w:lineRule="auto"/>
        <w:jc w:val="both"/>
      </w:pPr>
      <w:r>
        <w:lastRenderedPageBreak/>
        <w:t xml:space="preserve">Based on </w:t>
      </w:r>
      <w:r w:rsidR="00BC05E7">
        <w:t>the filter parameters, s</w:t>
      </w:r>
      <w:r w:rsidR="001A6536">
        <w:t>creen out all the candidate probes.</w:t>
      </w:r>
    </w:p>
    <w:p w14:paraId="5A3A9038" w14:textId="75A6AE77" w:rsidR="001A6536" w:rsidRDefault="001A6536" w:rsidP="00141DE3">
      <w:pPr>
        <w:pStyle w:val="BodyText"/>
        <w:jc w:val="both"/>
      </w:pPr>
      <w:r w:rsidRPr="001A6536">
        <w:rPr>
          <w:noProof/>
        </w:rPr>
        <w:drawing>
          <wp:inline distT="0" distB="0" distL="0" distR="0" wp14:anchorId="167FF46F" wp14:editId="2D8C17D0">
            <wp:extent cx="6084570" cy="3851564"/>
            <wp:effectExtent l="0" t="0" r="0" b="0"/>
            <wp:docPr id="18571096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109602" name="Picture 1" descr="A screenshot of a computer&#10;&#10;Description automatically generated"/>
                    <pic:cNvPicPr/>
                  </pic:nvPicPr>
                  <pic:blipFill rotWithShape="1">
                    <a:blip r:embed="rId22"/>
                    <a:srcRect b="4299"/>
                    <a:stretch/>
                  </pic:blipFill>
                  <pic:spPr bwMode="auto">
                    <a:xfrm>
                      <a:off x="0" y="0"/>
                      <a:ext cx="6103354" cy="3863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BBBB5" w14:textId="77777777" w:rsidR="001A6536" w:rsidRDefault="001A6536" w:rsidP="001A6536">
      <w:pPr>
        <w:pStyle w:val="BodyText"/>
        <w:ind w:left="720"/>
        <w:jc w:val="both"/>
      </w:pPr>
    </w:p>
    <w:p w14:paraId="0610D16C" w14:textId="0AEA7AA4" w:rsidR="001A6536" w:rsidRDefault="002A7618" w:rsidP="00294519">
      <w:pPr>
        <w:pStyle w:val="BodyText"/>
        <w:numPr>
          <w:ilvl w:val="0"/>
          <w:numId w:val="18"/>
        </w:numPr>
        <w:spacing w:line="360" w:lineRule="auto"/>
        <w:jc w:val="both"/>
      </w:pPr>
      <w:r>
        <w:t>Select</w:t>
      </w:r>
      <w:r w:rsidR="001A6536">
        <w:t xml:space="preserve"> the probes </w:t>
      </w:r>
      <w:r w:rsidR="007F7B84">
        <w:t>in the</w:t>
      </w:r>
      <w:r w:rsidR="001A6536">
        <w:t xml:space="preserve"> 5’</w:t>
      </w:r>
      <w:r w:rsidR="00EB14C0">
        <w:t xml:space="preserve"> and 3’ flanking region</w:t>
      </w:r>
      <w:r w:rsidR="0018140D">
        <w:t>s</w:t>
      </w:r>
      <w:r>
        <w:t xml:space="preserve"> </w:t>
      </w:r>
      <w:r w:rsidR="007F7B84">
        <w:t>to include the</w:t>
      </w:r>
      <w:r>
        <w:t xml:space="preserve"> promoter </w:t>
      </w:r>
      <w:r w:rsidR="00E97886">
        <w:t>region</w:t>
      </w:r>
      <w:r w:rsidR="00F11B17">
        <w:t>. Multiple similar procedures will be conducted for tiling method.</w:t>
      </w:r>
    </w:p>
    <w:p w14:paraId="2D99EC18" w14:textId="2680470E" w:rsidR="00E97886" w:rsidRDefault="00E97886" w:rsidP="00E97886">
      <w:pPr>
        <w:pStyle w:val="BodyText"/>
        <w:jc w:val="both"/>
      </w:pPr>
      <w:r w:rsidRPr="00141DE3">
        <w:rPr>
          <w:noProof/>
        </w:rPr>
        <w:drawing>
          <wp:inline distT="0" distB="0" distL="0" distR="0" wp14:anchorId="2232ADD1" wp14:editId="5B649BA2">
            <wp:extent cx="6117066" cy="2061556"/>
            <wp:effectExtent l="0" t="0" r="0" b="0"/>
            <wp:docPr id="663835517" name="Picture 1" descr="A screenshot of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835517" name="Picture 1" descr="A screenshot of a char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8035" cy="207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E1EC2" w14:textId="6F21A251" w:rsidR="00E97886" w:rsidRDefault="00E97886" w:rsidP="00E97886">
      <w:pPr>
        <w:pStyle w:val="BodyText"/>
        <w:jc w:val="both"/>
      </w:pPr>
      <w:r>
        <w:t>Figure:</w:t>
      </w:r>
      <w:r w:rsidR="002160EF">
        <w:t xml:space="preserve"> The </w:t>
      </w:r>
      <w:r w:rsidR="007D655A">
        <w:t>crRNA probes are selected from 5’ and 3’ flanking regions</w:t>
      </w:r>
    </w:p>
    <w:p w14:paraId="78EA96A7" w14:textId="77777777" w:rsidR="00E97886" w:rsidRDefault="00E97886" w:rsidP="00E97886">
      <w:pPr>
        <w:pStyle w:val="BodyText"/>
        <w:jc w:val="both"/>
      </w:pPr>
    </w:p>
    <w:p w14:paraId="4A39044D" w14:textId="0C3ADBFA" w:rsidR="001500AA" w:rsidRDefault="001500AA" w:rsidP="00F45F92">
      <w:pPr>
        <w:pStyle w:val="BodyText"/>
        <w:numPr>
          <w:ilvl w:val="0"/>
          <w:numId w:val="18"/>
        </w:numPr>
        <w:spacing w:line="360" w:lineRule="auto"/>
        <w:jc w:val="both"/>
      </w:pPr>
      <w:r>
        <w:t>If no probe</w:t>
      </w:r>
      <w:r w:rsidR="00355184">
        <w:t>s are</w:t>
      </w:r>
      <w:r>
        <w:t xml:space="preserve"> </w:t>
      </w:r>
      <w:r w:rsidR="00933268">
        <w:t>suitable</w:t>
      </w:r>
      <w:r>
        <w:t xml:space="preserve"> in your target region, you may do the following:</w:t>
      </w:r>
    </w:p>
    <w:p w14:paraId="4D6AC34E" w14:textId="77777777" w:rsidR="001F3C35" w:rsidRDefault="001500AA" w:rsidP="00F45F92">
      <w:pPr>
        <w:pStyle w:val="BodyText"/>
        <w:spacing w:line="360" w:lineRule="auto"/>
        <w:ind w:left="720"/>
        <w:jc w:val="both"/>
      </w:pPr>
      <w:r>
        <w:t xml:space="preserve">- Expand the target region </w:t>
      </w:r>
      <w:r w:rsidR="001F3C35">
        <w:t xml:space="preserve">by changing the gene coordination number </w:t>
      </w:r>
      <w:r>
        <w:t xml:space="preserve">to include more flanking </w:t>
      </w:r>
      <w:r w:rsidR="00355184">
        <w:t>sequence;</w:t>
      </w:r>
    </w:p>
    <w:p w14:paraId="4B0EB6AF" w14:textId="440EF78C" w:rsidR="00AF751D" w:rsidRDefault="00AF751D" w:rsidP="00F45F92">
      <w:pPr>
        <w:pStyle w:val="BodyText"/>
        <w:spacing w:line="360" w:lineRule="auto"/>
        <w:ind w:left="720"/>
        <w:jc w:val="both"/>
      </w:pPr>
      <w:r>
        <w:lastRenderedPageBreak/>
        <w:t xml:space="preserve">- Slightly relax the filtering parameters, until sufficient candidates are found. </w:t>
      </w:r>
      <w:r w:rsidR="00F45F92">
        <w:t>The Nanopore</w:t>
      </w:r>
      <w:r>
        <w:t xml:space="preserve"> </w:t>
      </w:r>
      <w:r w:rsidR="00F45F92">
        <w:t xml:space="preserve">protocol </w:t>
      </w:r>
      <w:r>
        <w:t>recommend</w:t>
      </w:r>
      <w:r w:rsidR="00F45F92">
        <w:t>s</w:t>
      </w:r>
      <w:r>
        <w:t xml:space="preserve"> relaxing the MM0 parameter to 1.</w:t>
      </w:r>
    </w:p>
    <w:p w14:paraId="272B2A5F" w14:textId="53FC47DE" w:rsidR="00936BCD" w:rsidRPr="00936BCD" w:rsidRDefault="004C4575" w:rsidP="00F45F92">
      <w:pPr>
        <w:pStyle w:val="Heading3"/>
        <w:numPr>
          <w:ilvl w:val="0"/>
          <w:numId w:val="17"/>
        </w:numPr>
        <w:spacing w:line="360" w:lineRule="auto"/>
        <w:rPr>
          <w:b/>
          <w:bCs/>
          <w:color w:val="auto"/>
        </w:rPr>
      </w:pPr>
      <w:r w:rsidRPr="00943851">
        <w:rPr>
          <w:b/>
          <w:bCs/>
          <w:color w:val="auto"/>
        </w:rPr>
        <w:t>Excision approach</w:t>
      </w:r>
      <w:r w:rsidR="00B828EE">
        <w:rPr>
          <w:b/>
          <w:bCs/>
          <w:color w:val="auto"/>
        </w:rPr>
        <w:t xml:space="preserve"> (</w:t>
      </w:r>
      <w:r w:rsidR="002505B1">
        <w:rPr>
          <w:b/>
          <w:bCs/>
          <w:color w:val="auto"/>
        </w:rPr>
        <w:t>ROI&lt;20kb</w:t>
      </w:r>
      <w:r w:rsidR="00936BCD">
        <w:rPr>
          <w:b/>
          <w:bCs/>
          <w:color w:val="auto"/>
        </w:rPr>
        <w:t xml:space="preserve"> and both ends of the ROI known</w:t>
      </w:r>
      <w:r w:rsidR="00B828EE">
        <w:rPr>
          <w:b/>
          <w:bCs/>
          <w:color w:val="auto"/>
        </w:rPr>
        <w:t>)</w:t>
      </w:r>
    </w:p>
    <w:p w14:paraId="5F7A0BC4" w14:textId="5821E3C0" w:rsidR="00032F5D" w:rsidRDefault="00B2778E" w:rsidP="00032F5D">
      <w:pPr>
        <w:pStyle w:val="BodyText"/>
      </w:pPr>
      <w:r w:rsidRPr="00B2778E">
        <w:rPr>
          <w:noProof/>
        </w:rPr>
        <w:drawing>
          <wp:inline distT="0" distB="0" distL="0" distR="0" wp14:anchorId="1963267D" wp14:editId="0E2E28A5">
            <wp:extent cx="3749040" cy="2624539"/>
            <wp:effectExtent l="0" t="0" r="3810" b="4445"/>
            <wp:docPr id="10872647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0" r="3117" b="2080"/>
                    <a:stretch/>
                  </pic:blipFill>
                  <pic:spPr bwMode="auto">
                    <a:xfrm>
                      <a:off x="0" y="0"/>
                      <a:ext cx="3792678" cy="265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2FB7C" w14:textId="25A6D84C" w:rsidR="005C042C" w:rsidRDefault="00CA6AD9" w:rsidP="00CA6AD9">
      <w:pPr>
        <w:pStyle w:val="BodyText"/>
      </w:pPr>
      <w:r>
        <w:t>Figure</w:t>
      </w:r>
      <w:r w:rsidR="00936BCD">
        <w:t>:</w:t>
      </w:r>
      <w:r>
        <w:t xml:space="preserve"> Excising a region of interest using four cuts (two each side of the ROI).</w:t>
      </w:r>
    </w:p>
    <w:p w14:paraId="75BDB7E5" w14:textId="77777777" w:rsidR="005C042C" w:rsidRDefault="005C042C" w:rsidP="00CA6AD9">
      <w:pPr>
        <w:pStyle w:val="BodyText"/>
      </w:pPr>
    </w:p>
    <w:p w14:paraId="30704F8A" w14:textId="77777777" w:rsidR="00214E2C" w:rsidRDefault="00CA6AD9" w:rsidP="00F45F92">
      <w:pPr>
        <w:pStyle w:val="BodyText"/>
        <w:spacing w:line="360" w:lineRule="auto"/>
        <w:jc w:val="both"/>
      </w:pPr>
      <w:r>
        <w:t xml:space="preserve">Cutting once on each side </w:t>
      </w:r>
      <w:r w:rsidR="002017D5">
        <w:t xml:space="preserve">may </w:t>
      </w:r>
      <w:r>
        <w:t>result</w:t>
      </w:r>
      <w:r w:rsidR="002017D5">
        <w:t>s</w:t>
      </w:r>
      <w:r>
        <w:t xml:space="preserve"> in incomplete</w:t>
      </w:r>
      <w:r w:rsidR="005C042C">
        <w:t xml:space="preserve"> </w:t>
      </w:r>
      <w:r>
        <w:t>cleavage</w:t>
      </w:r>
      <w:r w:rsidR="00095A8D">
        <w:t>. The protocol</w:t>
      </w:r>
      <w:r>
        <w:t xml:space="preserve"> generally recommend excising a ROI by making four cuts, two </w:t>
      </w:r>
      <w:r w:rsidR="00095A8D">
        <w:t xml:space="preserve">probes </w:t>
      </w:r>
      <w:r>
        <w:t xml:space="preserve">upstream of the ROI targeting the (+) strand, and two </w:t>
      </w:r>
      <w:r w:rsidR="00095A8D">
        <w:t xml:space="preserve">probes </w:t>
      </w:r>
      <w:r>
        <w:t>downstream</w:t>
      </w:r>
      <w:r w:rsidR="00014E84">
        <w:t xml:space="preserve"> </w:t>
      </w:r>
      <w:r>
        <w:t>targeting the (-) strand.</w:t>
      </w:r>
    </w:p>
    <w:p w14:paraId="6E8F0FAF" w14:textId="5AD07F26" w:rsidR="00936BCD" w:rsidRDefault="00CA6AD9" w:rsidP="00F45F92">
      <w:pPr>
        <w:pStyle w:val="BodyText"/>
        <w:spacing w:line="360" w:lineRule="auto"/>
        <w:jc w:val="both"/>
      </w:pPr>
      <w:r>
        <w:t>Regions larger than 20 kb can be targeted using this approach, but this is limited by the length of the input DNA and users may</w:t>
      </w:r>
      <w:r w:rsidR="00307C36">
        <w:t xml:space="preserve"> </w:t>
      </w:r>
      <w:r>
        <w:t>experience drops in coverage towards the middle of the region of interest.</w:t>
      </w:r>
    </w:p>
    <w:p w14:paraId="473E5855" w14:textId="6B6FC54F" w:rsidR="000C4DE3" w:rsidRPr="008E7020" w:rsidRDefault="00316C7E" w:rsidP="00F45F92">
      <w:pPr>
        <w:pStyle w:val="Heading3"/>
        <w:numPr>
          <w:ilvl w:val="0"/>
          <w:numId w:val="17"/>
        </w:numPr>
        <w:spacing w:line="360" w:lineRule="auto"/>
        <w:rPr>
          <w:b/>
          <w:bCs/>
          <w:color w:val="auto"/>
        </w:rPr>
      </w:pPr>
      <w:r w:rsidRPr="008E7020">
        <w:rPr>
          <w:b/>
          <w:bCs/>
          <w:color w:val="auto"/>
        </w:rPr>
        <w:t>Single-cut and read out</w:t>
      </w:r>
      <w:r w:rsidR="00936BCD">
        <w:rPr>
          <w:b/>
          <w:bCs/>
          <w:color w:val="auto"/>
        </w:rPr>
        <w:t xml:space="preserve"> (ROI&lt;20kb and only one side is known)</w:t>
      </w:r>
    </w:p>
    <w:p w14:paraId="5E412EC1" w14:textId="4D1DDE1C" w:rsidR="00316C7E" w:rsidRDefault="007E1B1A" w:rsidP="00575B0F">
      <w:pPr>
        <w:pStyle w:val="BodyText"/>
      </w:pPr>
      <w:r w:rsidRPr="007E1B1A">
        <w:rPr>
          <w:noProof/>
        </w:rPr>
        <w:drawing>
          <wp:inline distT="0" distB="0" distL="0" distR="0" wp14:anchorId="7EAB0E25" wp14:editId="4F9A60B0">
            <wp:extent cx="4150360" cy="2267985"/>
            <wp:effectExtent l="0" t="0" r="2540" b="0"/>
            <wp:docPr id="18508840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8"/>
                    <a:stretch/>
                  </pic:blipFill>
                  <pic:spPr bwMode="auto">
                    <a:xfrm>
                      <a:off x="0" y="0"/>
                      <a:ext cx="4155108" cy="227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1D55C" w14:textId="76231B33" w:rsidR="007E1B1A" w:rsidRDefault="007E1B1A" w:rsidP="00A33C75">
      <w:pPr>
        <w:pStyle w:val="BodyText"/>
        <w:spacing w:line="360" w:lineRule="auto"/>
        <w:jc w:val="both"/>
      </w:pPr>
      <w:r>
        <w:t>Figure 2. Excising a region of interest using a single cut, when only one side of the ROI is known. The coverage depth is high both for</w:t>
      </w:r>
      <w:r w:rsidR="002C357E">
        <w:t xml:space="preserve"> </w:t>
      </w:r>
      <w:r>
        <w:t>the ROI and the region downstream (bottom panel).</w:t>
      </w:r>
    </w:p>
    <w:p w14:paraId="22C15188" w14:textId="5B0AA0BF" w:rsidR="00316C7E" w:rsidRDefault="007E1B1A" w:rsidP="00A33C75">
      <w:pPr>
        <w:pStyle w:val="BodyText"/>
        <w:spacing w:line="360" w:lineRule="auto"/>
        <w:jc w:val="both"/>
      </w:pPr>
      <w:r>
        <w:lastRenderedPageBreak/>
        <w:t>This method will give lower throughput due to only ligating sequencing adapters to one end of the strand. Regions larger than 20 kb</w:t>
      </w:r>
      <w:r w:rsidR="00C01E8E">
        <w:t xml:space="preserve"> </w:t>
      </w:r>
      <w:r>
        <w:t>can be targeted using this approach, but this is limited by the length of the input DNA and users may experience drops in coverage</w:t>
      </w:r>
      <w:r w:rsidR="00C01E8E">
        <w:t xml:space="preserve"> </w:t>
      </w:r>
      <w:r>
        <w:t>towards the end of the region of interest.</w:t>
      </w:r>
    </w:p>
    <w:p w14:paraId="2F3C9A37" w14:textId="77777777" w:rsidR="00316C7E" w:rsidRDefault="00316C7E" w:rsidP="00575B0F">
      <w:pPr>
        <w:pStyle w:val="BodyText"/>
      </w:pPr>
    </w:p>
    <w:p w14:paraId="519D1E2F" w14:textId="1796547A" w:rsidR="002A0029" w:rsidRPr="002A0029" w:rsidRDefault="00364EB3" w:rsidP="0093031B">
      <w:pPr>
        <w:pStyle w:val="Heading3"/>
        <w:numPr>
          <w:ilvl w:val="0"/>
          <w:numId w:val="17"/>
        </w:numPr>
        <w:rPr>
          <w:b/>
          <w:bCs/>
          <w:color w:val="auto"/>
        </w:rPr>
      </w:pPr>
      <w:r w:rsidRPr="008E7020">
        <w:rPr>
          <w:b/>
          <w:bCs/>
          <w:color w:val="auto"/>
        </w:rPr>
        <w:t>Tiling</w:t>
      </w:r>
      <w:r w:rsidR="00936BCD">
        <w:rPr>
          <w:b/>
          <w:bCs/>
          <w:color w:val="auto"/>
        </w:rPr>
        <w:t xml:space="preserve"> (ROI&gt;20kb</w:t>
      </w:r>
      <w:r w:rsidR="002A0029">
        <w:rPr>
          <w:b/>
          <w:bCs/>
          <w:color w:val="auto"/>
        </w:rPr>
        <w:t xml:space="preserve"> and probes with a </w:t>
      </w:r>
      <w:r w:rsidR="002A0029" w:rsidRPr="002A0029">
        <w:rPr>
          <w:b/>
          <w:bCs/>
          <w:color w:val="auto"/>
        </w:rPr>
        <w:t>5-10 kb overlapping</w:t>
      </w:r>
      <w:r w:rsidR="00936BCD">
        <w:rPr>
          <w:b/>
          <w:bCs/>
          <w:color w:val="auto"/>
        </w:rPr>
        <w:t>)</w:t>
      </w:r>
    </w:p>
    <w:p w14:paraId="17C46443" w14:textId="4AB9D269" w:rsidR="000C4DE3" w:rsidRDefault="00866033" w:rsidP="00032F5D">
      <w:pPr>
        <w:pStyle w:val="BodyText"/>
      </w:pPr>
      <w:r w:rsidRPr="00866033">
        <w:rPr>
          <w:noProof/>
        </w:rPr>
        <w:drawing>
          <wp:inline distT="0" distB="0" distL="0" distR="0" wp14:anchorId="28E0AC3C" wp14:editId="300883BE">
            <wp:extent cx="4114823" cy="3053080"/>
            <wp:effectExtent l="0" t="0" r="0" b="0"/>
            <wp:docPr id="10088234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6706" b="1556"/>
                    <a:stretch/>
                  </pic:blipFill>
                  <pic:spPr bwMode="auto">
                    <a:xfrm>
                      <a:off x="0" y="0"/>
                      <a:ext cx="4122177" cy="305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78B8A" w14:textId="10693BFD" w:rsidR="00866033" w:rsidRDefault="00866033" w:rsidP="00A33C75">
      <w:pPr>
        <w:pStyle w:val="BodyText"/>
        <w:spacing w:line="360" w:lineRule="auto"/>
      </w:pPr>
      <w:r>
        <w:t>Figure 4. Probe design for a “bricklayer” tiling approach. Two sets of probes are designed covering a large region of interest (&gt;20 kb).</w:t>
      </w:r>
      <w:r w:rsidR="007C4C59">
        <w:t xml:space="preserve"> </w:t>
      </w:r>
      <w:r>
        <w:t>This breaks up the ROI into overlapping sections, ensuring good coverage of the whole length of the ROI.</w:t>
      </w:r>
    </w:p>
    <w:p w14:paraId="18400089" w14:textId="77777777" w:rsidR="007C4C59" w:rsidRDefault="007C4C59" w:rsidP="00866033">
      <w:pPr>
        <w:pStyle w:val="BodyText"/>
      </w:pPr>
    </w:p>
    <w:p w14:paraId="7F942251" w14:textId="74EA39EE" w:rsidR="00866033" w:rsidRDefault="00866033" w:rsidP="00A33C75">
      <w:pPr>
        <w:pStyle w:val="BodyText"/>
        <w:spacing w:line="360" w:lineRule="auto"/>
        <w:jc w:val="both"/>
      </w:pPr>
      <w:r>
        <w:t>This method involves designing two pools of probes which should be prepared as two separate experiments and pooled in the final</w:t>
      </w:r>
      <w:r w:rsidR="007C4C59">
        <w:t xml:space="preserve"> </w:t>
      </w:r>
      <w:r>
        <w:t>step (before the final clean up) and loaded together onto the same flow cell. There are two options for designing the probes. For most</w:t>
      </w:r>
      <w:r w:rsidR="007C4C59">
        <w:t xml:space="preserve"> </w:t>
      </w:r>
      <w:r>
        <w:t>use cases, we recommend a “bricklayer” approach, where each pool contains (+) and (–) probes that are designed to overlap each</w:t>
      </w:r>
      <w:r w:rsidR="007C4C59">
        <w:t xml:space="preserve"> </w:t>
      </w:r>
      <w:r>
        <w:t>other. The second “highway” option is to have one pool of probes cutting in one direction (+) and one pool of probes cutting in another</w:t>
      </w:r>
      <w:r w:rsidR="007C4C59">
        <w:t xml:space="preserve"> </w:t>
      </w:r>
      <w:r>
        <w:t>(–) (probe directionality is explained below). The “bricklayer” approach has shown to give a higher coverage of the target region.</w:t>
      </w:r>
    </w:p>
    <w:p w14:paraId="16AA66C0" w14:textId="77777777" w:rsidR="00866033" w:rsidRDefault="00866033" w:rsidP="00032F5D">
      <w:pPr>
        <w:pStyle w:val="BodyText"/>
      </w:pPr>
    </w:p>
    <w:p w14:paraId="6845E713" w14:textId="1F26C193" w:rsidR="00F83698" w:rsidRDefault="00C2479D" w:rsidP="00F83698">
      <w:pPr>
        <w:pStyle w:val="Heading1"/>
      </w:pPr>
      <w:r>
        <w:t>L</w:t>
      </w:r>
      <w:r w:rsidR="00F83698">
        <w:t xml:space="preserve"> </w:t>
      </w:r>
      <w:r w:rsidR="00F83698">
        <w:tab/>
        <w:t>Next Steps</w:t>
      </w:r>
      <w:bookmarkEnd w:id="15"/>
    </w:p>
    <w:p w14:paraId="36FA7661" w14:textId="4ED9614C" w:rsidR="00430302" w:rsidRDefault="00430302" w:rsidP="00A33C75">
      <w:pPr>
        <w:pStyle w:val="ListBullet0"/>
        <w:numPr>
          <w:ilvl w:val="0"/>
          <w:numId w:val="0"/>
        </w:numPr>
        <w:spacing w:line="360" w:lineRule="auto"/>
        <w:jc w:val="both"/>
      </w:pPr>
      <w:r>
        <w:t>Check: Specificity check by in-silico PCR</w:t>
      </w:r>
      <w:r w:rsidR="00B20B60">
        <w:t xml:space="preserve"> or BLAST</w:t>
      </w:r>
    </w:p>
    <w:p w14:paraId="0B90124F" w14:textId="4723A0C5" w:rsidR="000416F7" w:rsidRPr="0093031B" w:rsidRDefault="00D65595" w:rsidP="00A33C75">
      <w:pPr>
        <w:pStyle w:val="ListBullet0"/>
        <w:numPr>
          <w:ilvl w:val="0"/>
          <w:numId w:val="0"/>
        </w:numPr>
        <w:spacing w:line="360" w:lineRule="auto"/>
        <w:jc w:val="both"/>
      </w:pPr>
      <w:r>
        <w:t>O</w:t>
      </w:r>
      <w:r>
        <w:rPr>
          <w:rFonts w:hint="eastAsia"/>
          <w:lang w:eastAsia="zh-CN"/>
        </w:rPr>
        <w:t>rder</w:t>
      </w:r>
      <w:r>
        <w:t>: Oxford Nanopore Technologies recommends free crRNA probe design tool CHOPCHOP (chopchop.cbu.uib.no) and ordering IDT Alt-R™ Cas9 probes: idtdna.com/crispr-cas9.</w:t>
      </w:r>
    </w:p>
    <w:p w14:paraId="3DB403CD" w14:textId="2D7C69C5" w:rsidR="008F0DF9" w:rsidRDefault="00C2479D" w:rsidP="008F0DF9">
      <w:pPr>
        <w:pStyle w:val="Heading1"/>
      </w:pPr>
      <w:bookmarkStart w:id="16" w:name="_Toc137113669"/>
      <w:r>
        <w:lastRenderedPageBreak/>
        <w:t>M</w:t>
      </w:r>
      <w:r w:rsidR="008F0DF9">
        <w:t xml:space="preserve"> </w:t>
      </w:r>
      <w:r w:rsidR="008F0DF9">
        <w:tab/>
        <w:t>Worked Example</w:t>
      </w:r>
      <w:bookmarkEnd w:id="16"/>
    </w:p>
    <w:p w14:paraId="1BE38B9A" w14:textId="76E793C2" w:rsidR="00782238" w:rsidRDefault="00A81FB6" w:rsidP="003A0198">
      <w:pPr>
        <w:pStyle w:val="BodyText"/>
        <w:spacing w:line="240" w:lineRule="auto"/>
        <w:ind w:left="-284"/>
      </w:pPr>
      <w:bookmarkStart w:id="17" w:name="_Toc137113670"/>
      <w:r w:rsidRPr="00A81FB6">
        <w:t xml:space="preserve"> </w:t>
      </w:r>
      <w:r>
        <w:t xml:space="preserve">       </w:t>
      </w:r>
    </w:p>
    <w:p w14:paraId="79699031" w14:textId="77777777" w:rsidR="000416F7" w:rsidRPr="000416F7" w:rsidRDefault="000416F7" w:rsidP="000416F7">
      <w:pPr>
        <w:pStyle w:val="BodyText"/>
      </w:pPr>
    </w:p>
    <w:p w14:paraId="064E9D70" w14:textId="0723E51F" w:rsidR="008F0DF9" w:rsidRDefault="00C2479D" w:rsidP="008F0DF9">
      <w:pPr>
        <w:pStyle w:val="Heading1"/>
      </w:pPr>
      <w:r>
        <w:t>N</w:t>
      </w:r>
      <w:r w:rsidR="008F0DF9">
        <w:tab/>
        <w:t>SOP Validation Details</w:t>
      </w:r>
      <w:bookmarkEnd w:id="17"/>
    </w:p>
    <w:p w14:paraId="05E75C55" w14:textId="77777777" w:rsidR="000416F7" w:rsidRDefault="000416F7" w:rsidP="00A81FB6">
      <w:pPr>
        <w:pStyle w:val="BodyText"/>
      </w:pPr>
      <w:bookmarkStart w:id="18" w:name="_Toc137113671"/>
    </w:p>
    <w:p w14:paraId="56879888" w14:textId="45A256C2" w:rsidR="00401976" w:rsidRDefault="00C2479D" w:rsidP="003A0198">
      <w:pPr>
        <w:pStyle w:val="Heading1"/>
      </w:pPr>
      <w:r>
        <w:t>O</w:t>
      </w:r>
      <w:r w:rsidR="008F0DF9">
        <w:t xml:space="preserve"> </w:t>
      </w:r>
      <w:r w:rsidR="008F0DF9">
        <w:tab/>
        <w:t>Troubleshooting</w:t>
      </w:r>
      <w:bookmarkEnd w:id="18"/>
    </w:p>
    <w:p w14:paraId="1C387747" w14:textId="7EF66B8C" w:rsidR="00372F29" w:rsidRPr="003A0198" w:rsidRDefault="00372F29" w:rsidP="000416F7">
      <w:pPr>
        <w:pStyle w:val="BodyText"/>
      </w:pPr>
    </w:p>
    <w:p w14:paraId="6893DA15" w14:textId="17660BEB" w:rsidR="008F0DF9" w:rsidRDefault="00C2479D" w:rsidP="008F0DF9">
      <w:pPr>
        <w:pStyle w:val="Heading1"/>
      </w:pPr>
      <w:bookmarkStart w:id="19" w:name="_Toc137113672"/>
      <w:r>
        <w:t>P</w:t>
      </w:r>
      <w:r w:rsidR="008F0DF9">
        <w:tab/>
        <w:t>Waste Management and Disposal</w:t>
      </w:r>
      <w:bookmarkEnd w:id="19"/>
    </w:p>
    <w:p w14:paraId="2DF37C9E" w14:textId="43946C29" w:rsidR="00A219FB" w:rsidRDefault="000416F7" w:rsidP="000416F7">
      <w:pPr>
        <w:pStyle w:val="BodyText"/>
        <w:spacing w:line="360" w:lineRule="auto"/>
        <w:jc w:val="both"/>
      </w:pPr>
      <w:bookmarkStart w:id="20" w:name="_Toc137113673"/>
      <w:r>
        <w:t>N/A</w:t>
      </w:r>
    </w:p>
    <w:p w14:paraId="3CD017BC" w14:textId="4D0C2FA5" w:rsidR="008F0DF9" w:rsidRDefault="00C2479D" w:rsidP="008F0DF9">
      <w:pPr>
        <w:pStyle w:val="Heading1"/>
      </w:pPr>
      <w:r>
        <w:t>Q</w:t>
      </w:r>
      <w:r w:rsidR="008F0DF9">
        <w:t xml:space="preserve"> </w:t>
      </w:r>
      <w:r w:rsidR="008F0DF9">
        <w:tab/>
        <w:t>Data Records Management</w:t>
      </w:r>
      <w:bookmarkEnd w:id="20"/>
    </w:p>
    <w:p w14:paraId="11F87E27" w14:textId="4C04786A" w:rsidR="003A0198" w:rsidRPr="003A0198" w:rsidRDefault="003A0198" w:rsidP="00372F29">
      <w:pPr>
        <w:pStyle w:val="BodyText"/>
        <w:spacing w:line="360" w:lineRule="auto"/>
        <w:jc w:val="both"/>
      </w:pPr>
      <w:r>
        <w:t xml:space="preserve">The experiment procedures are recorded on </w:t>
      </w:r>
      <w:proofErr w:type="spellStart"/>
      <w:r>
        <w:t>LabArchive</w:t>
      </w:r>
      <w:proofErr w:type="spellEnd"/>
      <w:r>
        <w:t xml:space="preserve">. The </w:t>
      </w:r>
      <w:r w:rsidR="00E40898">
        <w:t>results</w:t>
      </w:r>
      <w:r>
        <w:t xml:space="preserve"> and </w:t>
      </w:r>
      <w:r w:rsidR="007C4DCA">
        <w:t>design</w:t>
      </w:r>
      <w:r>
        <w:t xml:space="preserve"> are stored on</w:t>
      </w:r>
      <w:r w:rsidR="007C4DCA">
        <w:t xml:space="preserve"> EXCEL on</w:t>
      </w:r>
      <w:r>
        <w:t xml:space="preserve"> RDM (</w:t>
      </w:r>
      <w:r w:rsidR="004733BC" w:rsidRPr="004733BC">
        <w:t>\\uq.edu.au\UQ-Research\GIHEX23CTS-Q5881</w:t>
      </w:r>
      <w:r>
        <w:t>)</w:t>
      </w:r>
    </w:p>
    <w:p w14:paraId="1AFD9916" w14:textId="33280B41" w:rsidR="008F0DF9" w:rsidRDefault="00C2479D" w:rsidP="008F0DF9">
      <w:pPr>
        <w:pStyle w:val="Heading1"/>
      </w:pPr>
      <w:bookmarkStart w:id="21" w:name="_Toc137113674"/>
      <w:r>
        <w:t>R</w:t>
      </w:r>
      <w:r w:rsidR="008F0DF9">
        <w:t xml:space="preserve"> </w:t>
      </w:r>
      <w:r w:rsidR="008F0DF9">
        <w:tab/>
        <w:t>Reference Documents</w:t>
      </w:r>
      <w:bookmarkEnd w:id="21"/>
    </w:p>
    <w:p w14:paraId="0B05AB16" w14:textId="4D6982CC" w:rsidR="00372F29" w:rsidRDefault="00020E88" w:rsidP="00182ED5">
      <w:pPr>
        <w:pStyle w:val="BodyText"/>
        <w:jc w:val="both"/>
      </w:pPr>
      <w:bookmarkStart w:id="22" w:name="_Toc137113675"/>
      <w:r>
        <w:t>“</w:t>
      </w:r>
      <w:r w:rsidRPr="00020E88">
        <w:t>Getting started with Cas9 targeted sequencing</w:t>
      </w:r>
      <w:r>
        <w:t>”, Nanopore</w:t>
      </w:r>
    </w:p>
    <w:p w14:paraId="1A19C561" w14:textId="453D435E" w:rsidR="00020E88" w:rsidRDefault="002974C4" w:rsidP="00DB1173">
      <w:pPr>
        <w:pStyle w:val="BodyText"/>
        <w:jc w:val="both"/>
      </w:pPr>
      <w:r w:rsidRPr="002974C4">
        <w:t xml:space="preserve">Kornel Labun and others, CHOPCHOP v3: expanding the CRISPR web toolbox beyond genome editing, Nucleic Acids Research, Volume 47, Issue W1, 02 July 2019, Pages W171–W174, </w:t>
      </w:r>
      <w:hyperlink r:id="rId27" w:history="1">
        <w:r w:rsidRPr="004961C5">
          <w:rPr>
            <w:rStyle w:val="Hyperlink"/>
          </w:rPr>
          <w:t>https://doi.org/10.1093/nar/gkz365</w:t>
        </w:r>
      </w:hyperlink>
      <w:r w:rsidR="0036154A">
        <w:t>,</w:t>
      </w:r>
    </w:p>
    <w:p w14:paraId="660595A2" w14:textId="77777777" w:rsidR="002974C4" w:rsidRDefault="002974C4" w:rsidP="00DB1173">
      <w:pPr>
        <w:pStyle w:val="BodyText"/>
        <w:jc w:val="both"/>
      </w:pPr>
    </w:p>
    <w:p w14:paraId="6BE4CCE9" w14:textId="35EC472A" w:rsidR="008F0DF9" w:rsidRDefault="00C2479D" w:rsidP="008F0DF9">
      <w:pPr>
        <w:pStyle w:val="Heading1"/>
      </w:pPr>
      <w:r>
        <w:t>S</w:t>
      </w:r>
      <w:r w:rsidR="008F0DF9">
        <w:t xml:space="preserve"> </w:t>
      </w:r>
      <w:r w:rsidR="008F0DF9">
        <w:tab/>
        <w:t xml:space="preserve">Quality Control (QC) </w:t>
      </w:r>
      <w:r w:rsidR="006D4C61">
        <w:t>&amp;</w:t>
      </w:r>
      <w:r w:rsidR="008F0DF9">
        <w:t xml:space="preserve"> Quality Assurance (QA) Section</w:t>
      </w:r>
      <w:bookmarkEnd w:id="22"/>
    </w:p>
    <w:p w14:paraId="61D91C53" w14:textId="77777777" w:rsidR="00182ED5" w:rsidRDefault="00182ED5" w:rsidP="00A219FB">
      <w:pPr>
        <w:pStyle w:val="Heading1"/>
      </w:pPr>
      <w:bookmarkStart w:id="23" w:name="_Toc137113676"/>
    </w:p>
    <w:p w14:paraId="4C745485" w14:textId="0881424C" w:rsidR="00A219FB" w:rsidRDefault="00A219FB" w:rsidP="00A219FB">
      <w:pPr>
        <w:pStyle w:val="Heading1"/>
      </w:pPr>
      <w:r>
        <w:t xml:space="preserve">T </w:t>
      </w:r>
      <w:r>
        <w:tab/>
        <w:t>Appendix</w:t>
      </w:r>
      <w:bookmarkEnd w:id="23"/>
    </w:p>
    <w:bookmarkEnd w:id="3"/>
    <w:bookmarkEnd w:id="4"/>
    <w:bookmarkEnd w:id="5"/>
    <w:p w14:paraId="504CF217" w14:textId="77777777" w:rsidR="00D97DCF" w:rsidRDefault="00D97DCF" w:rsidP="00234FA5">
      <w:pPr>
        <w:pageBreakBefore/>
        <w:spacing w:after="160" w:line="259" w:lineRule="auto"/>
      </w:pPr>
    </w:p>
    <w:p w14:paraId="32F02A6F" w14:textId="77777777" w:rsidR="00B71B51" w:rsidRDefault="00B71B51" w:rsidP="00A33C75">
      <w:pPr>
        <w:spacing w:after="160" w:line="259" w:lineRule="auto"/>
        <w:ind w:firstLine="720"/>
      </w:pPr>
    </w:p>
    <w:p w14:paraId="4298A224" w14:textId="77777777" w:rsidR="00B71B51" w:rsidRDefault="00B71B51">
      <w:pPr>
        <w:spacing w:after="160" w:line="259" w:lineRule="auto"/>
      </w:pPr>
    </w:p>
    <w:p w14:paraId="7491134B" w14:textId="77777777" w:rsidR="00B71B51" w:rsidRDefault="00B71B51">
      <w:pPr>
        <w:spacing w:after="160" w:line="259" w:lineRule="auto"/>
      </w:pPr>
    </w:p>
    <w:p w14:paraId="7C9E2ABD" w14:textId="77777777" w:rsidR="00B71B51" w:rsidRDefault="00B71B51" w:rsidP="00B71B51">
      <w:pPr>
        <w:spacing w:after="160" w:line="259" w:lineRule="auto"/>
      </w:pPr>
      <w:r>
        <w:rPr>
          <w:noProof/>
        </w:rPr>
        <mc:AlternateContent>
          <mc:Choice Requires="wpg">
            <w:drawing>
              <wp:anchor distT="1800225" distB="1800225" distL="114300" distR="114300" simplePos="0" relativeHeight="251653120" behindDoc="1" locked="0" layoutInCell="1" allowOverlap="1" wp14:anchorId="19DB8CD9" wp14:editId="2B668F9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0" cy="10692000"/>
                <wp:effectExtent l="0" t="0" r="3175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0"/>
                          <a:chOff x="0" y="0"/>
                          <a:chExt cx="7560000" cy="10692000"/>
                        </a:xfrm>
                      </wpg:grpSpPr>
                      <wps:wsp>
                        <wps:cNvPr id="245" name="Rectangle 245"/>
                        <wps:cNvSpPr/>
                        <wps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6"/>
                        <wps:cNvSpPr/>
                        <wps:spPr>
                          <a:xfrm>
                            <a:off x="723569" y="3641697"/>
                            <a:ext cx="6123305" cy="6328410"/>
                          </a:xfrm>
                          <a:custGeom>
                            <a:avLst/>
                            <a:gdLst>
                              <a:gd name="connsiteX0" fmla="*/ 6102039 w 6125165"/>
                              <a:gd name="connsiteY0" fmla="*/ 6323000 h 6328410"/>
                              <a:gd name="connsiteX1" fmla="*/ 4683380 w 6125165"/>
                              <a:gd name="connsiteY1" fmla="*/ 5869886 h 6328410"/>
                              <a:gd name="connsiteX2" fmla="*/ 3677283 w 6125165"/>
                              <a:gd name="connsiteY2" fmla="*/ 6047082 h 6328410"/>
                              <a:gd name="connsiteX3" fmla="*/ 4761843 w 6125165"/>
                              <a:gd name="connsiteY3" fmla="*/ 5130728 h 6328410"/>
                              <a:gd name="connsiteX4" fmla="*/ 6109632 w 6125165"/>
                              <a:gd name="connsiteY4" fmla="*/ 5095289 h 6328410"/>
                              <a:gd name="connsiteX5" fmla="*/ 6109632 w 6125165"/>
                              <a:gd name="connsiteY5" fmla="*/ 17372 h 6328410"/>
                              <a:gd name="connsiteX6" fmla="*/ 17370 w 6125165"/>
                              <a:gd name="connsiteY6" fmla="*/ 17372 h 6328410"/>
                              <a:gd name="connsiteX7" fmla="*/ 17370 w 6125165"/>
                              <a:gd name="connsiteY7" fmla="*/ 3141076 h 6328410"/>
                              <a:gd name="connsiteX8" fmla="*/ 2866079 w 6125165"/>
                              <a:gd name="connsiteY8" fmla="*/ 6323000 h 6328410"/>
                              <a:gd name="connsiteX9" fmla="*/ 6109632 w 6125165"/>
                              <a:gd name="connsiteY9" fmla="*/ 6323000 h 63284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6125165" h="6328410">
                                <a:moveTo>
                                  <a:pt x="6102039" y="6323000"/>
                                </a:moveTo>
                                <a:cubicBezTo>
                                  <a:pt x="5769205" y="6274905"/>
                                  <a:pt x="5198451" y="6025565"/>
                                  <a:pt x="4683380" y="5869886"/>
                                </a:cubicBezTo>
                                <a:cubicBezTo>
                                  <a:pt x="4092377" y="5691425"/>
                                  <a:pt x="3962027" y="5807868"/>
                                  <a:pt x="3677283" y="6047082"/>
                                </a:cubicBezTo>
                                <a:cubicBezTo>
                                  <a:pt x="3739294" y="5972407"/>
                                  <a:pt x="4420150" y="5310455"/>
                                  <a:pt x="4761843" y="5130728"/>
                                </a:cubicBezTo>
                                <a:cubicBezTo>
                                  <a:pt x="5424980" y="4781400"/>
                                  <a:pt x="6056480" y="5076304"/>
                                  <a:pt x="6109632" y="5095289"/>
                                </a:cubicBezTo>
                                <a:lnTo>
                                  <a:pt x="6109632" y="17372"/>
                                </a:lnTo>
                                <a:lnTo>
                                  <a:pt x="17370" y="17372"/>
                                </a:lnTo>
                                <a:lnTo>
                                  <a:pt x="17370" y="3141076"/>
                                </a:lnTo>
                                <a:cubicBezTo>
                                  <a:pt x="61664" y="4490293"/>
                                  <a:pt x="1236076" y="5825587"/>
                                  <a:pt x="2866079" y="6323000"/>
                                </a:cubicBezTo>
                                <a:lnTo>
                                  <a:pt x="6109632" y="6323000"/>
                                </a:lnTo>
                              </a:path>
                            </a:pathLst>
                          </a:custGeom>
                          <a:gradFill>
                            <a:gsLst>
                              <a:gs pos="65000">
                                <a:schemeClr val="accent1"/>
                              </a:gs>
                              <a:gs pos="100000">
                                <a:srgbClr val="913493"/>
                              </a:gs>
                            </a:gsLst>
                            <a:lin ang="5400000" scaled="1"/>
                          </a:gradFill>
                          <a:ln w="17432" cap="flat">
                            <a:noFill/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138C5E0B" w14:textId="77777777" w:rsidR="00B71B51" w:rsidRPr="00E2446F" w:rsidRDefault="00B71B51" w:rsidP="00B71B51">
                              <w:pPr>
                                <w:pStyle w:val="BackCoverDetails"/>
                                <w:spacing w:before="120"/>
                                <w:rPr>
                                  <w:b/>
                                  <w:sz w:val="28"/>
                                  <w:u w:val="single"/>
                                </w:rPr>
                              </w:pPr>
                              <w:r w:rsidRPr="00E2446F">
                                <w:rPr>
                                  <w:b/>
                                  <w:sz w:val="28"/>
                                  <w:u w:val="single"/>
                                </w:rPr>
                                <w:t>Contact details</w:t>
                              </w:r>
                            </w:p>
                            <w:p w14:paraId="4F0D481D" w14:textId="065B3305" w:rsidR="00E2446F" w:rsidRPr="00E2446F" w:rsidRDefault="00E2446F" w:rsidP="00E2446F">
                              <w:pPr>
                                <w:pStyle w:val="BackCoverDetails"/>
                                <w:spacing w:before="0"/>
                              </w:pPr>
                              <w:r>
                                <w:rPr>
                                  <w:b/>
                                  <w:lang w:val="en-AU"/>
                                </w:rPr>
                                <w:t>Stacey Andersen</w:t>
                              </w:r>
                            </w:p>
                            <w:p w14:paraId="73C0FE8F" w14:textId="4EA87842" w:rsidR="00E2446F" w:rsidRPr="00E2446F" w:rsidRDefault="00E2446F" w:rsidP="00E2446F">
                              <w:pPr>
                                <w:pStyle w:val="BackCoverDetails"/>
                                <w:spacing w:before="0"/>
                              </w:pPr>
                              <w:r>
                                <w:rPr>
                                  <w:b/>
                                  <w:lang w:val="en-AU"/>
                                </w:rPr>
                                <w:t>Operations Manager, Genome Innovation Hub</w:t>
                              </w:r>
                            </w:p>
                            <w:p w14:paraId="0B009894" w14:textId="2A62A04E" w:rsidR="00B71B51" w:rsidRPr="00D32971" w:rsidRDefault="00B71B51" w:rsidP="00E2446F">
                              <w:pPr>
                                <w:pStyle w:val="BackCoverDetails"/>
                                <w:numPr>
                                  <w:ilvl w:val="0"/>
                                  <w:numId w:val="0"/>
                                </w:numPr>
                                <w:ind w:left="425"/>
                              </w:pPr>
                              <w:r>
                                <w:br/>
                              </w:r>
                              <w:r w:rsidRPr="00D32971">
                                <w:t>T</w:t>
                              </w:r>
                              <w:r w:rsidRPr="00D32971">
                                <w:tab/>
                                <w:t>+</w:t>
                              </w:r>
                              <w:r w:rsidRPr="00E2446F">
                                <w:t xml:space="preserve">61 7 </w:t>
                              </w:r>
                              <w:r w:rsidR="00E2446F" w:rsidRPr="00E2446F">
                                <w:rPr>
                                  <w:lang w:val="en-AU"/>
                                </w:rPr>
                                <w:t>334 62607</w:t>
                              </w:r>
                              <w:r w:rsidRPr="00E2446F">
                                <w:br/>
                                <w:t>E</w:t>
                              </w:r>
                              <w:r w:rsidRPr="00E2446F">
                                <w:tab/>
                              </w:r>
                              <w:hyperlink r:id="rId28" w:history="1">
                                <w:r w:rsidR="00E2446F" w:rsidRPr="00E2446F">
                                  <w:rPr>
                                    <w:lang w:val="en-AU"/>
                                  </w:rPr>
                                  <w:t>s.andersen2</w:t>
                                </w:r>
                                <w:r w:rsidRPr="00E2446F">
                                  <w:t>@uq.edu.au</w:t>
                                </w:r>
                              </w:hyperlink>
                              <w:r>
                                <w:br/>
                              </w:r>
                              <w:r w:rsidRPr="00D32971">
                                <w:t>W</w:t>
                              </w:r>
                              <w:r w:rsidRPr="00D32971">
                                <w:tab/>
                              </w:r>
                              <w:r w:rsidR="00E2446F">
                                <w:t>gih.</w:t>
                              </w:r>
                              <w:hyperlink r:id="rId29" w:history="1">
                                <w:r w:rsidRPr="00D32971">
                                  <w:t>uq.edu.au</w:t>
                                </w:r>
                              </w:hyperlink>
                            </w:p>
                            <w:p w14:paraId="16EDCB06" w14:textId="312DE5BD" w:rsidR="003C214F" w:rsidRDefault="00905EE6" w:rsidP="003C214F">
                              <w:pPr>
                                <w:pStyle w:val="BackCoverDetails"/>
                                <w:numPr>
                                  <w:ilvl w:val="0"/>
                                  <w:numId w:val="0"/>
                                </w:num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-----------------------------------------------------------------------------------------------------------------------------------</w:t>
                              </w:r>
                            </w:p>
                            <w:p w14:paraId="154FB0D5" w14:textId="5204B450" w:rsidR="00905EE6" w:rsidRPr="00E2446F" w:rsidRDefault="00905EE6" w:rsidP="00905EE6">
                              <w:pPr>
                                <w:pStyle w:val="BackCoverDetails"/>
                                <w:spacing w:before="0"/>
                              </w:pPr>
                              <w:r>
                                <w:rPr>
                                  <w:b/>
                                  <w:lang w:val="en-AU"/>
                                </w:rPr>
                                <w:t xml:space="preserve">Collaborator name </w:t>
                              </w:r>
                              <w:r w:rsidR="00C47F9F">
                                <w:rPr>
                                  <w:sz w:val="22"/>
                                </w:rPr>
                                <w:t>Loan Nguyen</w:t>
                              </w:r>
                            </w:p>
                            <w:p w14:paraId="2D3FA9D5" w14:textId="4CF7213E" w:rsidR="00905EE6" w:rsidRPr="00E2446F" w:rsidRDefault="00905EE6" w:rsidP="00905EE6">
                              <w:pPr>
                                <w:pStyle w:val="BackCoverDetails"/>
                                <w:spacing w:before="0"/>
                              </w:pPr>
                              <w:r>
                                <w:rPr>
                                  <w:b/>
                                  <w:lang w:val="en-AU"/>
                                </w:rPr>
                                <w:t>Collaborator title</w:t>
                              </w:r>
                              <w:r w:rsidR="00C47F9F">
                                <w:rPr>
                                  <w:b/>
                                  <w:lang w:val="en-AU"/>
                                </w:rPr>
                                <w:t xml:space="preserve"> </w:t>
                              </w:r>
                              <w:r w:rsidR="00C47F9F" w:rsidRPr="00C47F9F">
                                <w:rPr>
                                  <w:bCs w:val="0"/>
                                  <w:lang w:val="en-AU"/>
                                </w:rPr>
                                <w:t>Research Fellow/Senior Research officer</w:t>
                              </w:r>
                            </w:p>
                            <w:p w14:paraId="7E630AAB" w14:textId="3D415C24" w:rsidR="00905EE6" w:rsidRPr="00D32971" w:rsidRDefault="00905EE6" w:rsidP="00905EE6">
                              <w:pPr>
                                <w:pStyle w:val="BackCoverDetails"/>
                                <w:numPr>
                                  <w:ilvl w:val="0"/>
                                  <w:numId w:val="0"/>
                                </w:numPr>
                                <w:ind w:left="425"/>
                              </w:pPr>
                              <w:r>
                                <w:br/>
                              </w:r>
                              <w:r w:rsidRPr="00D32971">
                                <w:t>T</w:t>
                              </w:r>
                              <w:r w:rsidRPr="00D32971">
                                <w:tab/>
                              </w:r>
                              <w:r w:rsidR="00C47F9F" w:rsidRPr="00C47F9F">
                                <w:t>+61 7 334 62179</w:t>
                              </w:r>
                              <w:r w:rsidRPr="00E2446F">
                                <w:br/>
                                <w:t>E</w:t>
                              </w:r>
                              <w:r w:rsidRPr="00E2446F">
                                <w:tab/>
                              </w:r>
                              <w:r w:rsidR="00C47F9F" w:rsidRPr="00C47F9F">
                                <w:t>t.nguyen3@uq.edu.au</w:t>
                              </w:r>
                              <w:r>
                                <w:br/>
                              </w:r>
                              <w:r w:rsidRPr="00D32971">
                                <w:t>W</w:t>
                              </w:r>
                              <w:r w:rsidRPr="00D32971">
                                <w:tab/>
                              </w:r>
                              <w:r w:rsidR="00C47F9F" w:rsidRPr="00C47F9F">
                                <w:t>https://qaafi.uq.edu.au/profile/2436/loan-nguyen</w:t>
                              </w:r>
                            </w:p>
                            <w:p w14:paraId="1CC38EF3" w14:textId="77777777" w:rsidR="00905EE6" w:rsidRDefault="00905EE6" w:rsidP="003C214F">
                              <w:pPr>
                                <w:pStyle w:val="BackCoverDetails"/>
                                <w:numPr>
                                  <w:ilvl w:val="0"/>
                                  <w:numId w:val="0"/>
                                </w:numPr>
                                <w:rPr>
                                  <w:sz w:val="20"/>
                                </w:rPr>
                              </w:pPr>
                            </w:p>
                            <w:p w14:paraId="503FB70B" w14:textId="51FEBD8F" w:rsidR="003C214F" w:rsidRDefault="003C214F" w:rsidP="009855F1">
                              <w:pPr>
                                <w:pStyle w:val="BackCoverDetails"/>
                                <w:numPr>
                                  <w:ilvl w:val="0"/>
                                  <w:numId w:val="0"/>
                                </w:numPr>
                                <w:ind w:left="425"/>
                                <w:rPr>
                                  <w:sz w:val="20"/>
                                </w:rPr>
                              </w:pPr>
                            </w:p>
                            <w:p w14:paraId="2A47829B" w14:textId="77777777" w:rsidR="003C214F" w:rsidRDefault="003C214F" w:rsidP="009855F1">
                              <w:pPr>
                                <w:pStyle w:val="BackCoverDetails"/>
                                <w:numPr>
                                  <w:ilvl w:val="0"/>
                                  <w:numId w:val="0"/>
                                </w:numPr>
                                <w:ind w:left="425"/>
                                <w:rPr>
                                  <w:sz w:val="20"/>
                                </w:rPr>
                              </w:pPr>
                            </w:p>
                            <w:p w14:paraId="4CF45D19" w14:textId="77777777" w:rsidR="003C214F" w:rsidRDefault="003C214F" w:rsidP="009855F1">
                              <w:pPr>
                                <w:pStyle w:val="BackCoverDetails"/>
                                <w:numPr>
                                  <w:ilvl w:val="0"/>
                                  <w:numId w:val="0"/>
                                </w:numPr>
                                <w:ind w:left="425"/>
                                <w:rPr>
                                  <w:sz w:val="20"/>
                                </w:rPr>
                              </w:pPr>
                            </w:p>
                            <w:p w14:paraId="1E47ACAB" w14:textId="77777777" w:rsidR="003C214F" w:rsidRDefault="003C214F" w:rsidP="009855F1">
                              <w:pPr>
                                <w:pStyle w:val="BackCoverDetails"/>
                                <w:numPr>
                                  <w:ilvl w:val="0"/>
                                  <w:numId w:val="0"/>
                                </w:numPr>
                                <w:ind w:left="425"/>
                                <w:rPr>
                                  <w:sz w:val="20"/>
                                </w:rPr>
                              </w:pPr>
                            </w:p>
                            <w:p w14:paraId="2DCEE4CE" w14:textId="77777777" w:rsidR="003C214F" w:rsidRDefault="003C214F" w:rsidP="009855F1">
                              <w:pPr>
                                <w:pStyle w:val="BackCoverDetails"/>
                                <w:numPr>
                                  <w:ilvl w:val="0"/>
                                  <w:numId w:val="0"/>
                                </w:numPr>
                                <w:ind w:left="425"/>
                                <w:rPr>
                                  <w:sz w:val="20"/>
                                </w:rPr>
                              </w:pPr>
                            </w:p>
                            <w:p w14:paraId="480F66AD" w14:textId="77777777" w:rsidR="003C214F" w:rsidRDefault="003C214F" w:rsidP="009855F1">
                              <w:pPr>
                                <w:pStyle w:val="BackCoverDetails"/>
                                <w:numPr>
                                  <w:ilvl w:val="0"/>
                                  <w:numId w:val="0"/>
                                </w:numPr>
                                <w:ind w:left="425"/>
                                <w:rPr>
                                  <w:sz w:val="20"/>
                                </w:rPr>
                              </w:pPr>
                            </w:p>
                            <w:p w14:paraId="30EA0B4E" w14:textId="752C85A1" w:rsidR="00B71B51" w:rsidRPr="00D32971" w:rsidRDefault="00082A2A" w:rsidP="009855F1">
                              <w:pPr>
                                <w:pStyle w:val="BackCoverDetails"/>
                                <w:numPr>
                                  <w:ilvl w:val="0"/>
                                  <w:numId w:val="0"/>
                                </w:numPr>
                                <w:ind w:left="425"/>
                                <w:rPr>
                                  <w:sz w:val="20"/>
                                </w:rPr>
                              </w:pPr>
                              <w:r w:rsidRPr="00082A2A">
                                <w:rPr>
                                  <w:sz w:val="20"/>
                                </w:rPr>
                                <w:t>CRICOS Provider 00025B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270000" tIns="270000" rIns="270000" bIns="270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24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01370" y="357809"/>
                            <a:ext cx="1835785" cy="759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DB8CD9" id="Group 4" o:spid="_x0000_s1028" style="position:absolute;margin-left:0;margin-top:0;width:595.3pt;height:841.9pt;z-index:-251663360;mso-wrap-distance-top:141.75pt;mso-wrap-distance-bottom:141.75pt;mso-position-horizontal-relative:page;mso-position-vertical-relative:page;mso-width-relative:margin;mso-height-relative:margin" coordsize="75600,106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">
                <v:rect id="Rectangle 245" o:spid="_x0000_s1029" style="position:absolute;width:75600;height:106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" fillcolor="white [3212]" stroked="f" strokeweight="1pt"/>
                <v:shape id="Graphic 6" o:spid="_x0000_s1030" style="position:absolute;left:7235;top:36416;width:61233;height:63285;visibility:visible;mso-wrap-style:square;v-text-anchor:top" coordsize="6125165,63284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" adj="-11796480,,5400" path="m6102039,6323000c5769205,6274905,5198451,6025565,4683380,5869886v-591003,-178461,-721353,-62018,-1006097,177196c3739294,5972407,4420150,5310455,4761843,5130728v663137,-349328,1294637,-54424,1347789,-35439l6109632,17372r-6092262,l17370,3141076c61664,4490293,1236076,5825587,2866079,6323000r3243553,e" fillcolor="#51247a [3204]" stroked="f" strokeweight=".48422mm">
                  <v:fill color2="#913493" colors="0 #51247a;42598f #51247a" focus="100%" type="gradient"/>
                  <v:stroke joinstyle="miter"/>
                  <v:formulas/>
                  <v:path arrowok="t" o:connecttype="custom" o:connectlocs="6100186,6323000;4681958,5869886;3676166,6047082;4760397,5130728;6107777,5095289;6107777,17372;17365,17372;17365,3141076;2865209,6323000;6107777,6323000" o:connectangles="0,0,0,0,0,0,0,0,0,0" textboxrect="0,0,6125165,6328410"/>
                  <v:textbox inset="7.5mm,7.5mm,7.5mm,7.5mm">
                    <w:txbxContent>
                      <w:p w14:paraId="138C5E0B" w14:textId="77777777" w:rsidR="00B71B51" w:rsidRPr="00E2446F" w:rsidRDefault="00B71B51" w:rsidP="00B71B51">
                        <w:pPr>
                          <w:pStyle w:val="BackCoverDetails"/>
                          <w:spacing w:before="120"/>
                          <w:rPr>
                            <w:b/>
                            <w:sz w:val="28"/>
                            <w:u w:val="single"/>
                          </w:rPr>
                        </w:pPr>
                        <w:r w:rsidRPr="00E2446F">
                          <w:rPr>
                            <w:b/>
                            <w:sz w:val="28"/>
                            <w:u w:val="single"/>
                          </w:rPr>
                          <w:t>Contact details</w:t>
                        </w:r>
                      </w:p>
                      <w:p w14:paraId="4F0D481D" w14:textId="065B3305" w:rsidR="00E2446F" w:rsidRPr="00E2446F" w:rsidRDefault="00E2446F" w:rsidP="00E2446F">
                        <w:pPr>
                          <w:pStyle w:val="BackCoverDetails"/>
                          <w:spacing w:before="0"/>
                        </w:pPr>
                        <w:r>
                          <w:rPr>
                            <w:b/>
                            <w:lang w:val="en-AU"/>
                          </w:rPr>
                          <w:t>Stacey Andersen</w:t>
                        </w:r>
                      </w:p>
                      <w:p w14:paraId="73C0FE8F" w14:textId="4EA87842" w:rsidR="00E2446F" w:rsidRPr="00E2446F" w:rsidRDefault="00E2446F" w:rsidP="00E2446F">
                        <w:pPr>
                          <w:pStyle w:val="BackCoverDetails"/>
                          <w:spacing w:before="0"/>
                        </w:pPr>
                        <w:r>
                          <w:rPr>
                            <w:b/>
                            <w:lang w:val="en-AU"/>
                          </w:rPr>
                          <w:t>Operations Manager, Genome Innovation Hub</w:t>
                        </w:r>
                      </w:p>
                      <w:p w14:paraId="0B009894" w14:textId="2A62A04E" w:rsidR="00B71B51" w:rsidRPr="00D32971" w:rsidRDefault="00B71B51" w:rsidP="00E2446F">
                        <w:pPr>
                          <w:pStyle w:val="BackCoverDetails"/>
                          <w:numPr>
                            <w:ilvl w:val="0"/>
                            <w:numId w:val="0"/>
                          </w:numPr>
                          <w:ind w:left="425"/>
                        </w:pPr>
                        <w:r>
                          <w:br/>
                        </w:r>
                        <w:r w:rsidRPr="00D32971">
                          <w:t>T</w:t>
                        </w:r>
                        <w:r w:rsidRPr="00D32971">
                          <w:tab/>
                          <w:t>+</w:t>
                        </w:r>
                        <w:r w:rsidRPr="00E2446F">
                          <w:t xml:space="preserve">61 7 </w:t>
                        </w:r>
                        <w:r w:rsidR="00E2446F" w:rsidRPr="00E2446F">
                          <w:rPr>
                            <w:lang w:val="en-AU"/>
                          </w:rPr>
                          <w:t>334 62607</w:t>
                        </w:r>
                        <w:r w:rsidRPr="00E2446F">
                          <w:br/>
                          <w:t>E</w:t>
                        </w:r>
                        <w:r w:rsidRPr="00E2446F">
                          <w:tab/>
                        </w:r>
                        <w:hyperlink r:id="rId34" w:history="1">
                          <w:r w:rsidR="00E2446F" w:rsidRPr="00E2446F">
                            <w:rPr>
                              <w:lang w:val="en-AU"/>
                            </w:rPr>
                            <w:t>s.andersen2</w:t>
                          </w:r>
                          <w:r w:rsidRPr="00E2446F">
                            <w:t>@uq.edu.au</w:t>
                          </w:r>
                        </w:hyperlink>
                        <w:r>
                          <w:br/>
                        </w:r>
                        <w:r w:rsidRPr="00D32971">
                          <w:t>W</w:t>
                        </w:r>
                        <w:r w:rsidRPr="00D32971">
                          <w:tab/>
                        </w:r>
                        <w:r w:rsidR="00E2446F">
                          <w:t>gih.</w:t>
                        </w:r>
                        <w:hyperlink r:id="rId35" w:history="1">
                          <w:r w:rsidRPr="00D32971">
                            <w:t>uq.edu.au</w:t>
                          </w:r>
                        </w:hyperlink>
                      </w:p>
                      <w:p w14:paraId="16EDCB06" w14:textId="312DE5BD" w:rsidR="003C214F" w:rsidRDefault="00905EE6" w:rsidP="003C214F">
                        <w:pPr>
                          <w:pStyle w:val="BackCoverDetails"/>
                          <w:numPr>
                            <w:ilvl w:val="0"/>
                            <w:numId w:val="0"/>
                          </w:num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-----------------------------------------------------------------------------------------------------------------------------------</w:t>
                        </w:r>
                      </w:p>
                      <w:p w14:paraId="154FB0D5" w14:textId="5204B450" w:rsidR="00905EE6" w:rsidRPr="00E2446F" w:rsidRDefault="00905EE6" w:rsidP="00905EE6">
                        <w:pPr>
                          <w:pStyle w:val="BackCoverDetails"/>
                          <w:spacing w:before="0"/>
                        </w:pPr>
                        <w:r>
                          <w:rPr>
                            <w:b/>
                            <w:lang w:val="en-AU"/>
                          </w:rPr>
                          <w:t xml:space="preserve">Collaborator name </w:t>
                        </w:r>
                        <w:r w:rsidR="00C47F9F">
                          <w:rPr>
                            <w:sz w:val="22"/>
                          </w:rPr>
                          <w:t>Loan Nguyen</w:t>
                        </w:r>
                      </w:p>
                      <w:p w14:paraId="2D3FA9D5" w14:textId="4CF7213E" w:rsidR="00905EE6" w:rsidRPr="00E2446F" w:rsidRDefault="00905EE6" w:rsidP="00905EE6">
                        <w:pPr>
                          <w:pStyle w:val="BackCoverDetails"/>
                          <w:spacing w:before="0"/>
                        </w:pPr>
                        <w:r>
                          <w:rPr>
                            <w:b/>
                            <w:lang w:val="en-AU"/>
                          </w:rPr>
                          <w:t>Collaborator title</w:t>
                        </w:r>
                        <w:r w:rsidR="00C47F9F">
                          <w:rPr>
                            <w:b/>
                            <w:lang w:val="en-AU"/>
                          </w:rPr>
                          <w:t xml:space="preserve"> </w:t>
                        </w:r>
                        <w:r w:rsidR="00C47F9F" w:rsidRPr="00C47F9F">
                          <w:rPr>
                            <w:bCs w:val="0"/>
                            <w:lang w:val="en-AU"/>
                          </w:rPr>
                          <w:t>Research Fellow/Senior Research officer</w:t>
                        </w:r>
                      </w:p>
                      <w:p w14:paraId="7E630AAB" w14:textId="3D415C24" w:rsidR="00905EE6" w:rsidRPr="00D32971" w:rsidRDefault="00905EE6" w:rsidP="00905EE6">
                        <w:pPr>
                          <w:pStyle w:val="BackCoverDetails"/>
                          <w:numPr>
                            <w:ilvl w:val="0"/>
                            <w:numId w:val="0"/>
                          </w:numPr>
                          <w:ind w:left="425"/>
                        </w:pPr>
                        <w:r>
                          <w:br/>
                        </w:r>
                        <w:r w:rsidRPr="00D32971">
                          <w:t>T</w:t>
                        </w:r>
                        <w:r w:rsidRPr="00D32971">
                          <w:tab/>
                        </w:r>
                        <w:r w:rsidR="00C47F9F" w:rsidRPr="00C47F9F">
                          <w:t>+61 7 334 62179</w:t>
                        </w:r>
                        <w:r w:rsidRPr="00E2446F">
                          <w:br/>
                          <w:t>E</w:t>
                        </w:r>
                        <w:r w:rsidRPr="00E2446F">
                          <w:tab/>
                        </w:r>
                        <w:r w:rsidR="00C47F9F" w:rsidRPr="00C47F9F">
                          <w:t>t.nguyen3@uq.edu.au</w:t>
                        </w:r>
                        <w:r>
                          <w:br/>
                        </w:r>
                        <w:r w:rsidRPr="00D32971">
                          <w:t>W</w:t>
                        </w:r>
                        <w:r w:rsidRPr="00D32971">
                          <w:tab/>
                        </w:r>
                        <w:r w:rsidR="00C47F9F" w:rsidRPr="00C47F9F">
                          <w:t>https://qaafi.uq.edu.au/profile/2436/loan-nguyen</w:t>
                        </w:r>
                      </w:p>
                      <w:p w14:paraId="1CC38EF3" w14:textId="77777777" w:rsidR="00905EE6" w:rsidRDefault="00905EE6" w:rsidP="003C214F">
                        <w:pPr>
                          <w:pStyle w:val="BackCoverDetails"/>
                          <w:numPr>
                            <w:ilvl w:val="0"/>
                            <w:numId w:val="0"/>
                          </w:numPr>
                          <w:rPr>
                            <w:sz w:val="20"/>
                          </w:rPr>
                        </w:pPr>
                      </w:p>
                      <w:p w14:paraId="503FB70B" w14:textId="51FEBD8F" w:rsidR="003C214F" w:rsidRDefault="003C214F" w:rsidP="009855F1">
                        <w:pPr>
                          <w:pStyle w:val="BackCoverDetails"/>
                          <w:numPr>
                            <w:ilvl w:val="0"/>
                            <w:numId w:val="0"/>
                          </w:numPr>
                          <w:ind w:left="425"/>
                          <w:rPr>
                            <w:sz w:val="20"/>
                          </w:rPr>
                        </w:pPr>
                      </w:p>
                      <w:p w14:paraId="2A47829B" w14:textId="77777777" w:rsidR="003C214F" w:rsidRDefault="003C214F" w:rsidP="009855F1">
                        <w:pPr>
                          <w:pStyle w:val="BackCoverDetails"/>
                          <w:numPr>
                            <w:ilvl w:val="0"/>
                            <w:numId w:val="0"/>
                          </w:numPr>
                          <w:ind w:left="425"/>
                          <w:rPr>
                            <w:sz w:val="20"/>
                          </w:rPr>
                        </w:pPr>
                      </w:p>
                      <w:p w14:paraId="4CF45D19" w14:textId="77777777" w:rsidR="003C214F" w:rsidRDefault="003C214F" w:rsidP="009855F1">
                        <w:pPr>
                          <w:pStyle w:val="BackCoverDetails"/>
                          <w:numPr>
                            <w:ilvl w:val="0"/>
                            <w:numId w:val="0"/>
                          </w:numPr>
                          <w:ind w:left="425"/>
                          <w:rPr>
                            <w:sz w:val="20"/>
                          </w:rPr>
                        </w:pPr>
                      </w:p>
                      <w:p w14:paraId="1E47ACAB" w14:textId="77777777" w:rsidR="003C214F" w:rsidRDefault="003C214F" w:rsidP="009855F1">
                        <w:pPr>
                          <w:pStyle w:val="BackCoverDetails"/>
                          <w:numPr>
                            <w:ilvl w:val="0"/>
                            <w:numId w:val="0"/>
                          </w:numPr>
                          <w:ind w:left="425"/>
                          <w:rPr>
                            <w:sz w:val="20"/>
                          </w:rPr>
                        </w:pPr>
                      </w:p>
                      <w:p w14:paraId="2DCEE4CE" w14:textId="77777777" w:rsidR="003C214F" w:rsidRDefault="003C214F" w:rsidP="009855F1">
                        <w:pPr>
                          <w:pStyle w:val="BackCoverDetails"/>
                          <w:numPr>
                            <w:ilvl w:val="0"/>
                            <w:numId w:val="0"/>
                          </w:numPr>
                          <w:ind w:left="425"/>
                          <w:rPr>
                            <w:sz w:val="20"/>
                          </w:rPr>
                        </w:pPr>
                      </w:p>
                      <w:p w14:paraId="480F66AD" w14:textId="77777777" w:rsidR="003C214F" w:rsidRDefault="003C214F" w:rsidP="009855F1">
                        <w:pPr>
                          <w:pStyle w:val="BackCoverDetails"/>
                          <w:numPr>
                            <w:ilvl w:val="0"/>
                            <w:numId w:val="0"/>
                          </w:numPr>
                          <w:ind w:left="425"/>
                          <w:rPr>
                            <w:sz w:val="20"/>
                          </w:rPr>
                        </w:pPr>
                      </w:p>
                      <w:p w14:paraId="30EA0B4E" w14:textId="752C85A1" w:rsidR="00B71B51" w:rsidRPr="00D32971" w:rsidRDefault="00082A2A" w:rsidP="009855F1">
                        <w:pPr>
                          <w:pStyle w:val="BackCoverDetails"/>
                          <w:numPr>
                            <w:ilvl w:val="0"/>
                            <w:numId w:val="0"/>
                          </w:numPr>
                          <w:ind w:left="425"/>
                          <w:rPr>
                            <w:sz w:val="20"/>
                          </w:rPr>
                        </w:pPr>
                        <w:r w:rsidRPr="00082A2A">
                          <w:rPr>
                            <w:sz w:val="20"/>
                          </w:rPr>
                          <w:t>CRICOS Provider 00025B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6" o:spid="_x0000_s1031" type="#_x0000_t75" style="position:absolute;left:50013;top:3578;width:18358;height:7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">
                  <v:imagedata r:id="rId36" o:title=""/>
                </v:shape>
                <w10:wrap anchorx="page" anchory="page"/>
              </v:group>
            </w:pict>
          </mc:Fallback>
        </mc:AlternateContent>
      </w:r>
    </w:p>
    <w:p w14:paraId="5ADA96A9" w14:textId="77777777" w:rsidR="00D13C7F" w:rsidRPr="00B71B51" w:rsidRDefault="00D13C7F" w:rsidP="00B71B51"/>
    <w:sectPr w:rsidR="00D13C7F" w:rsidRPr="00B71B51" w:rsidSect="00657BA1">
      <w:headerReference w:type="default" r:id="rId37"/>
      <w:footerReference w:type="default" r:id="rId38"/>
      <w:pgSz w:w="11906" w:h="16838" w:code="9"/>
      <w:pgMar w:top="2268" w:right="1134" w:bottom="1134" w:left="1134" w:header="567" w:footer="510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824655" w14:textId="77777777" w:rsidR="009F1E57" w:rsidRDefault="009F1E57" w:rsidP="00C20C17">
      <w:r>
        <w:separator/>
      </w:r>
    </w:p>
  </w:endnote>
  <w:endnote w:type="continuationSeparator" w:id="0">
    <w:p w14:paraId="25EDEA2A" w14:textId="77777777" w:rsidR="009F1E57" w:rsidRDefault="009F1E57" w:rsidP="00C20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Rounded MT">
    <w:altName w:val="Arial"/>
    <w:charset w:val="00"/>
    <w:family w:val="auto"/>
    <w:pitch w:val="variable"/>
    <w:sig w:usb0="80000027" w:usb1="00000000" w:usb2="00000000" w:usb3="00000000" w:csb0="00000001" w:csb1="00000000"/>
  </w:font>
  <w:font w:name="Gotham Light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altName w:val="Cambria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BF4A7" w14:textId="0059AB83" w:rsidR="00B71B51" w:rsidRPr="00B042DF" w:rsidRDefault="001F5E38" w:rsidP="00B042DF">
    <w:pPr>
      <w:rPr>
        <w:sz w:val="2"/>
      </w:rPr>
    </w:pPr>
    <w:r>
      <w:rPr>
        <w:color w:val="51247A" w:themeColor="accent1"/>
        <w:sz w:val="16"/>
      </w:rPr>
      <w:t>Genome Innovation Hub</w:t>
    </w:r>
    <w:r w:rsidRPr="001F5E38">
      <w:rPr>
        <w:color w:val="51247A" w:themeColor="accent1"/>
        <w:sz w:val="16"/>
      </w:rPr>
      <w:ptab w:relativeTo="margin" w:alignment="center" w:leader="none"/>
    </w:r>
    <w:r w:rsidR="00A219FB" w:rsidRPr="00A219FB">
      <w:t xml:space="preserve"> </w:t>
    </w:r>
    <w:r w:rsidR="00B7213E">
      <w:rPr>
        <w:color w:val="51247A" w:themeColor="accent1"/>
        <w:sz w:val="16"/>
      </w:rPr>
      <w:t>GIH_</w:t>
    </w:r>
    <w:r>
      <w:rPr>
        <w:color w:val="51247A" w:themeColor="accent1"/>
        <w:sz w:val="16"/>
      </w:rPr>
      <w:t>SOP</w:t>
    </w:r>
    <w:r w:rsidR="00CE228B">
      <w:rPr>
        <w:color w:val="51247A" w:themeColor="accent1"/>
        <w:sz w:val="16"/>
      </w:rPr>
      <w:t>113</w:t>
    </w:r>
    <w:r w:rsidR="007F33F9">
      <w:rPr>
        <w:color w:val="51247A" w:themeColor="accent1"/>
        <w:sz w:val="16"/>
      </w:rPr>
      <w:t>-</w:t>
    </w:r>
    <w:r w:rsidR="00CE228B">
      <w:rPr>
        <w:color w:val="51247A" w:themeColor="accent1"/>
        <w:sz w:val="16"/>
      </w:rPr>
      <w:t>01</w:t>
    </w:r>
    <w:r w:rsidRPr="001F5E38">
      <w:rPr>
        <w:color w:val="51247A" w:themeColor="accent1"/>
        <w:sz w:val="16"/>
      </w:rPr>
      <w:ptab w:relativeTo="margin" w:alignment="right" w:leader="none"/>
    </w:r>
    <w:r w:rsidR="00A219FB" w:rsidRPr="00A219FB">
      <w:t xml:space="preserve"> </w:t>
    </w:r>
    <w:r w:rsidR="00FA11FE">
      <w:rPr>
        <w:color w:val="51247A" w:themeColor="accent1"/>
        <w:sz w:val="16"/>
      </w:rPr>
      <w:t xml:space="preserve">Design </w:t>
    </w:r>
    <w:r w:rsidR="00CE228B">
      <w:rPr>
        <w:color w:val="51247A" w:themeColor="accent1"/>
        <w:sz w:val="16"/>
      </w:rPr>
      <w:t xml:space="preserve">of </w:t>
    </w:r>
    <w:r w:rsidR="007F33F9">
      <w:rPr>
        <w:color w:val="51247A" w:themeColor="accent1"/>
        <w:sz w:val="16"/>
      </w:rPr>
      <w:t>crRNA probes for Cas9-target</w:t>
    </w:r>
    <w:r w:rsidR="00CE228B">
      <w:rPr>
        <w:color w:val="51247A" w:themeColor="accent1"/>
        <w:sz w:val="16"/>
      </w:rPr>
      <w:t>ed</w:t>
    </w:r>
    <w:r w:rsidR="007F33F9">
      <w:rPr>
        <w:color w:val="51247A" w:themeColor="accent1"/>
        <w:sz w:val="16"/>
      </w:rPr>
      <w:t xml:space="preserve"> sequencing</w:t>
    </w:r>
    <w:r w:rsidR="00A219FB">
      <w:rPr>
        <w:color w:val="51247A" w:themeColor="accent1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292F3" w14:textId="77777777" w:rsidR="009F1E57" w:rsidRDefault="009F1E57" w:rsidP="00C20C17">
      <w:r>
        <w:separator/>
      </w:r>
    </w:p>
  </w:footnote>
  <w:footnote w:type="continuationSeparator" w:id="0">
    <w:p w14:paraId="5A678127" w14:textId="77777777" w:rsidR="009F1E57" w:rsidRDefault="009F1E57" w:rsidP="00C20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4C92C" w14:textId="77777777" w:rsidR="00B71B51" w:rsidRDefault="003A2657" w:rsidP="00716942">
    <w:pPr>
      <w:pStyle w:val="Header"/>
      <w:jc w:val="right"/>
    </w:pPr>
    <w:r>
      <w:rPr>
        <w:noProof/>
      </w:rPr>
      <w:drawing>
        <wp:inline distT="0" distB="0" distL="0" distR="0" wp14:anchorId="6D31774B" wp14:editId="1DBA6A4A">
          <wp:extent cx="1834900" cy="758954"/>
          <wp:effectExtent l="0" t="0" r="0" b="317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4900" cy="7589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320F0"/>
    <w:multiLevelType w:val="multilevel"/>
    <w:tmpl w:val="8752BC70"/>
    <w:styleLink w:val="ListSectionTitle"/>
    <w:lvl w:ilvl="0">
      <w:start w:val="1"/>
      <w:numFmt w:val="decimal"/>
      <w:pStyle w:val="SectionTitleNumbered"/>
      <w:lvlText w:val="%1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51247A" w:themeColor="accent1"/>
        <w:sz w:val="48"/>
        <w:vertAlign w:val="baseline"/>
      </w:rPr>
    </w:lvl>
    <w:lvl w:ilvl="1">
      <w:start w:val="1"/>
      <w:numFmt w:val="decimal"/>
      <w:lvlRestart w:val="0"/>
      <w:pStyle w:val="SectionNumberOnly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97510D7"/>
    <w:multiLevelType w:val="multilevel"/>
    <w:tmpl w:val="2F6CA4A0"/>
    <w:numStyleLink w:val="ListBullet"/>
  </w:abstractNum>
  <w:abstractNum w:abstractNumId="2" w15:restartNumberingAfterBreak="0">
    <w:nsid w:val="0DD726A9"/>
    <w:multiLevelType w:val="multilevel"/>
    <w:tmpl w:val="B5BC7C40"/>
    <w:styleLink w:val="ListAppendix"/>
    <w:lvl w:ilvl="0">
      <w:start w:val="1"/>
      <w:numFmt w:val="upperLetter"/>
      <w:pStyle w:val="Heading9"/>
      <w:lvlText w:val="Appendix %1"/>
      <w:lvlJc w:val="left"/>
      <w:pPr>
        <w:tabs>
          <w:tab w:val="num" w:pos="0"/>
        </w:tabs>
        <w:ind w:left="0" w:firstLine="0"/>
      </w:pPr>
      <w:rPr>
        <w:rFonts w:hint="default"/>
        <w:b w:val="0"/>
        <w:color w:val="51247A" w:themeColor="accent1"/>
      </w:rPr>
    </w:lvl>
    <w:lvl w:ilvl="1">
      <w:start w:val="1"/>
      <w:numFmt w:val="decimal"/>
      <w:pStyle w:val="AppendixH2"/>
      <w:lvlText w:val="%1-%2"/>
      <w:lvlJc w:val="left"/>
      <w:pPr>
        <w:tabs>
          <w:tab w:val="num" w:pos="1134"/>
        </w:tabs>
        <w:ind w:left="1134" w:hanging="1134"/>
      </w:pPr>
      <w:rPr>
        <w:rFonts w:hint="default"/>
        <w:color w:val="51247A" w:themeColor="accent1"/>
      </w:rPr>
    </w:lvl>
    <w:lvl w:ilvl="2">
      <w:start w:val="1"/>
      <w:numFmt w:val="decimal"/>
      <w:pStyle w:val="AppendixH3"/>
      <w:lvlText w:val="%1-%2-%3"/>
      <w:lvlJc w:val="left"/>
      <w:pPr>
        <w:tabs>
          <w:tab w:val="num" w:pos="1134"/>
        </w:tabs>
        <w:ind w:left="1134" w:hanging="1134"/>
      </w:pPr>
      <w:rPr>
        <w:rFonts w:hint="default"/>
        <w:color w:val="51247A" w:themeColor="accent1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0EF75435"/>
    <w:multiLevelType w:val="multilevel"/>
    <w:tmpl w:val="88B4D9D6"/>
    <w:styleLink w:val="ListAlpha"/>
    <w:lvl w:ilvl="0">
      <w:start w:val="1"/>
      <w:numFmt w:val="decimal"/>
      <w:pStyle w:val="ListAlpha0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pStyle w:val="ListAlpha2"/>
      <w:lvlText w:val="%2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2">
      <w:start w:val="1"/>
      <w:numFmt w:val="lowerRoman"/>
      <w:pStyle w:val="ListAlpha3"/>
      <w:lvlText w:val="%3."/>
      <w:lvlJc w:val="left"/>
      <w:pPr>
        <w:tabs>
          <w:tab w:val="num" w:pos="1275"/>
        </w:tabs>
        <w:ind w:left="1275" w:hanging="425"/>
      </w:pPr>
      <w:rPr>
        <w:rFonts w:hint="default"/>
      </w:rPr>
    </w:lvl>
    <w:lvl w:ilvl="3">
      <w:start w:val="1"/>
      <w:numFmt w:val="upperLetter"/>
      <w:pStyle w:val="ListAlpha4"/>
      <w:lvlText w:val="%4."/>
      <w:lvlJc w:val="left"/>
      <w:pPr>
        <w:tabs>
          <w:tab w:val="num" w:pos="1700"/>
        </w:tabs>
        <w:ind w:left="1700" w:hanging="425"/>
      </w:pPr>
      <w:rPr>
        <w:rFonts w:hint="default"/>
      </w:rPr>
    </w:lvl>
    <w:lvl w:ilvl="4">
      <w:start w:val="1"/>
      <w:numFmt w:val="upperRoman"/>
      <w:pStyle w:val="ListAlpha5"/>
      <w:lvlText w:val="%5."/>
      <w:lvlJc w:val="left"/>
      <w:pPr>
        <w:tabs>
          <w:tab w:val="num" w:pos="2125"/>
        </w:tabs>
        <w:ind w:left="2125" w:hanging="425"/>
      </w:pPr>
      <w:rPr>
        <w:rFonts w:hint="default"/>
      </w:rPr>
    </w:lvl>
    <w:lvl w:ilvl="5">
      <w:start w:val="1"/>
      <w:numFmt w:val="lowerLetter"/>
      <w:pStyle w:val="ListAlpha6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4" w15:restartNumberingAfterBreak="0">
    <w:nsid w:val="18AB1B6A"/>
    <w:multiLevelType w:val="multilevel"/>
    <w:tmpl w:val="0D04BC16"/>
    <w:styleLink w:val="CurrentList1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4E610B"/>
    <w:multiLevelType w:val="multilevel"/>
    <w:tmpl w:val="0B76EB08"/>
    <w:styleLink w:val="ListNumber"/>
    <w:lvl w:ilvl="0">
      <w:start w:val="1"/>
      <w:numFmt w:val="decimal"/>
      <w:pStyle w:val="ListNumber0"/>
      <w:lvlText w:val="%1."/>
      <w:lvlJc w:val="left"/>
      <w:pPr>
        <w:tabs>
          <w:tab w:val="num" w:pos="0"/>
        </w:tabs>
        <w:ind w:left="425" w:hanging="425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275"/>
        </w:tabs>
        <w:ind w:left="1275" w:hanging="425"/>
      </w:pPr>
      <w:rPr>
        <w:rFonts w:hint="default"/>
      </w:rPr>
    </w:lvl>
    <w:lvl w:ilvl="3">
      <w:start w:val="1"/>
      <w:numFmt w:val="upperLetter"/>
      <w:pStyle w:val="ListNumber4"/>
      <w:lvlText w:val="%4."/>
      <w:lvlJc w:val="left"/>
      <w:pPr>
        <w:tabs>
          <w:tab w:val="num" w:pos="1700"/>
        </w:tabs>
        <w:ind w:left="1700" w:hanging="425"/>
      </w:pPr>
      <w:rPr>
        <w:rFonts w:hint="default"/>
      </w:rPr>
    </w:lvl>
    <w:lvl w:ilvl="4">
      <w:start w:val="1"/>
      <w:numFmt w:val="upperRoman"/>
      <w:pStyle w:val="ListNumber5"/>
      <w:lvlText w:val="%5."/>
      <w:lvlJc w:val="left"/>
      <w:pPr>
        <w:tabs>
          <w:tab w:val="num" w:pos="2125"/>
        </w:tabs>
        <w:ind w:left="2125" w:hanging="425"/>
      </w:pPr>
      <w:rPr>
        <w:rFonts w:hint="default"/>
      </w:rPr>
    </w:lvl>
    <w:lvl w:ilvl="5">
      <w:start w:val="1"/>
      <w:numFmt w:val="decimal"/>
      <w:pStyle w:val="ListNumber6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6" w15:restartNumberingAfterBreak="0">
    <w:nsid w:val="1D737170"/>
    <w:multiLevelType w:val="multilevel"/>
    <w:tmpl w:val="794003F6"/>
    <w:styleLink w:val="ListNbrHeading"/>
    <w:lvl w:ilvl="0">
      <w:start w:val="1"/>
      <w:numFmt w:val="decimal"/>
      <w:pStyle w:val="NbrHeading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NbrHeading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NbrHeading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NbrHeading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NbrHeading5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7" w15:restartNumberingAfterBreak="0">
    <w:nsid w:val="27B57907"/>
    <w:multiLevelType w:val="multilevel"/>
    <w:tmpl w:val="A906D87A"/>
    <w:styleLink w:val="ListTableBullet"/>
    <w:lvl w:ilvl="0">
      <w:start w:val="1"/>
      <w:numFmt w:val="bullet"/>
      <w:pStyle w:val="TableBullet"/>
      <w:lvlText w:val=""/>
      <w:lvlJc w:val="left"/>
      <w:pPr>
        <w:tabs>
          <w:tab w:val="num" w:pos="397"/>
        </w:tabs>
        <w:ind w:left="397" w:hanging="284"/>
      </w:pPr>
      <w:rPr>
        <w:rFonts w:ascii="Symbol" w:hAnsi="Symbol" w:hint="default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680"/>
        </w:tabs>
        <w:ind w:left="680" w:hanging="283"/>
      </w:pPr>
      <w:rPr>
        <w:rFonts w:ascii="Arial Rounded MT" w:hAnsi="Arial Rounded MT"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8" w15:restartNumberingAfterBreak="0">
    <w:nsid w:val="29973E80"/>
    <w:multiLevelType w:val="multilevel"/>
    <w:tmpl w:val="D442603C"/>
    <w:styleLink w:val="ListTableNumber"/>
    <w:lvl w:ilvl="0">
      <w:start w:val="1"/>
      <w:numFmt w:val="decimal"/>
      <w:pStyle w:val="TableNumber"/>
      <w:lvlText w:val="%1."/>
      <w:lvlJc w:val="left"/>
      <w:pPr>
        <w:tabs>
          <w:tab w:val="num" w:pos="397"/>
        </w:tabs>
        <w:ind w:left="397" w:hanging="284"/>
      </w:pPr>
      <w:rPr>
        <w:rFonts w:hint="default"/>
      </w:rPr>
    </w:lvl>
    <w:lvl w:ilvl="1">
      <w:start w:val="1"/>
      <w:numFmt w:val="lowerLetter"/>
      <w:pStyle w:val="TableNumber2"/>
      <w:lvlText w:val="%2."/>
      <w:lvlJc w:val="left"/>
      <w:pPr>
        <w:tabs>
          <w:tab w:val="num" w:pos="680"/>
        </w:tabs>
        <w:ind w:left="680" w:hanging="283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9" w15:restartNumberingAfterBreak="0">
    <w:nsid w:val="3BF26A71"/>
    <w:multiLevelType w:val="multilevel"/>
    <w:tmpl w:val="E9B44B6A"/>
    <w:styleLink w:val="ListParagraph"/>
    <w:lvl w:ilvl="0">
      <w:start w:val="1"/>
      <w:numFmt w:val="none"/>
      <w:pStyle w:val="BackCoverDetails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1"/>
      </w:pPr>
      <w:rPr>
        <w:rFonts w:hint="default"/>
      </w:rPr>
    </w:lvl>
    <w:lvl w:ilvl="2">
      <w:start w:val="1"/>
      <w:numFmt w:val="none"/>
      <w:lvlText w:val=""/>
      <w:lvlJc w:val="left"/>
      <w:pPr>
        <w:ind w:left="1276" w:hanging="1"/>
      </w:pPr>
      <w:rPr>
        <w:rFonts w:hint="default"/>
      </w:rPr>
    </w:lvl>
    <w:lvl w:ilvl="3">
      <w:start w:val="1"/>
      <w:numFmt w:val="none"/>
      <w:lvlText w:val=""/>
      <w:lvlJc w:val="left"/>
      <w:pPr>
        <w:ind w:left="1701" w:hanging="1"/>
      </w:pPr>
      <w:rPr>
        <w:rFonts w:hint="default"/>
      </w:rPr>
    </w:lvl>
    <w:lvl w:ilvl="4">
      <w:start w:val="1"/>
      <w:numFmt w:val="none"/>
      <w:lvlText w:val=""/>
      <w:lvlJc w:val="left"/>
      <w:pPr>
        <w:ind w:left="2126" w:hanging="1"/>
      </w:pPr>
      <w:rPr>
        <w:rFonts w:hint="default"/>
      </w:rPr>
    </w:lvl>
    <w:lvl w:ilvl="5">
      <w:start w:val="1"/>
      <w:numFmt w:val="none"/>
      <w:lvlText w:val=""/>
      <w:lvlJc w:val="left"/>
      <w:pPr>
        <w:ind w:left="2552" w:hanging="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0" w15:restartNumberingAfterBreak="0">
    <w:nsid w:val="40071FAE"/>
    <w:multiLevelType w:val="multilevel"/>
    <w:tmpl w:val="9D625AA6"/>
    <w:styleLink w:val="ListNumberedHeadings"/>
    <w:lvl w:ilvl="0">
      <w:start w:val="1"/>
      <w:numFmt w:val="decimal"/>
      <w:lvlText w:val="%1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962A8B" w:themeColor="accent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ascii="Gotham Light" w:hAnsi="Gotham Light" w:hint="default"/>
        <w:color w:val="D7D1CC" w:themeColor="accent3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51247A" w:themeColor="accent1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auto"/>
        <w:sz w:val="18"/>
      </w:rPr>
    </w:lvl>
    <w:lvl w:ilvl="4">
      <w:start w:val="1"/>
      <w:numFmt w:val="decimal"/>
      <w:lvlText w:val="%1.%2.%3.%4.%5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962A8B" w:themeColor="accent2"/>
        <w:sz w:val="18"/>
      </w:rPr>
    </w:lvl>
    <w:lvl w:ilvl="5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42CD0364"/>
    <w:multiLevelType w:val="hybridMultilevel"/>
    <w:tmpl w:val="B916FA84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C90D8A"/>
    <w:multiLevelType w:val="multilevel"/>
    <w:tmpl w:val="8752BC70"/>
    <w:numStyleLink w:val="ListSectionTitle"/>
  </w:abstractNum>
  <w:abstractNum w:abstractNumId="13" w15:restartNumberingAfterBreak="0">
    <w:nsid w:val="52AA0A7D"/>
    <w:multiLevelType w:val="multilevel"/>
    <w:tmpl w:val="E9B44B6A"/>
    <w:numStyleLink w:val="ListParagraph"/>
  </w:abstractNum>
  <w:abstractNum w:abstractNumId="14" w15:restartNumberingAfterBreak="0">
    <w:nsid w:val="531D52C9"/>
    <w:multiLevelType w:val="hybridMultilevel"/>
    <w:tmpl w:val="B6405FE2"/>
    <w:lvl w:ilvl="0" w:tplc="BF907A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FE7795"/>
    <w:multiLevelType w:val="multilevel"/>
    <w:tmpl w:val="B5BC7C40"/>
    <w:numStyleLink w:val="ListAppendix"/>
  </w:abstractNum>
  <w:abstractNum w:abstractNumId="16" w15:restartNumberingAfterBreak="0">
    <w:nsid w:val="55833972"/>
    <w:multiLevelType w:val="hybridMultilevel"/>
    <w:tmpl w:val="FE8267A0"/>
    <w:lvl w:ilvl="0" w:tplc="5D24C2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5B532E"/>
    <w:multiLevelType w:val="multilevel"/>
    <w:tmpl w:val="2F6CA4A0"/>
    <w:styleLink w:val="ListBullet"/>
    <w:lvl w:ilvl="0">
      <w:start w:val="1"/>
      <w:numFmt w:val="bullet"/>
      <w:pStyle w:val="ListBullet0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850"/>
        </w:tabs>
        <w:ind w:left="850" w:hanging="425"/>
      </w:pPr>
      <w:rPr>
        <w:rFonts w:ascii="Arial Rounded MT" w:hAnsi="Arial Rounded MT" w:hint="default"/>
        <w:color w:val="auto"/>
      </w:rPr>
    </w:lvl>
    <w:lvl w:ilvl="2">
      <w:start w:val="1"/>
      <w:numFmt w:val="bullet"/>
      <w:pStyle w:val="ListBullet3"/>
      <w:lvlText w:val=""/>
      <w:lvlJc w:val="left"/>
      <w:pPr>
        <w:tabs>
          <w:tab w:val="num" w:pos="1275"/>
        </w:tabs>
        <w:ind w:left="1275" w:hanging="425"/>
      </w:pPr>
      <w:rPr>
        <w:rFonts w:ascii="Symbol" w:hAnsi="Symbol" w:hint="default"/>
      </w:rPr>
    </w:lvl>
    <w:lvl w:ilvl="3">
      <w:start w:val="1"/>
      <w:numFmt w:val="bullet"/>
      <w:pStyle w:val="ListBullet4"/>
      <w:lvlText w:val="–"/>
      <w:lvlJc w:val="left"/>
      <w:pPr>
        <w:tabs>
          <w:tab w:val="num" w:pos="1700"/>
        </w:tabs>
        <w:ind w:left="1700" w:hanging="425"/>
      </w:pPr>
      <w:rPr>
        <w:rFonts w:ascii="Arial Rounded MT" w:hAnsi="Arial Rounded MT" w:hint="default"/>
      </w:rPr>
    </w:lvl>
    <w:lvl w:ilvl="4">
      <w:start w:val="1"/>
      <w:numFmt w:val="bullet"/>
      <w:pStyle w:val="ListBullet5"/>
      <w:lvlText w:val=""/>
      <w:lvlJc w:val="left"/>
      <w:pPr>
        <w:tabs>
          <w:tab w:val="num" w:pos="2125"/>
        </w:tabs>
        <w:ind w:left="2125" w:hanging="425"/>
      </w:pPr>
      <w:rPr>
        <w:rFonts w:ascii="Symbol" w:hAnsi="Symbol" w:hint="default"/>
        <w:color w:val="auto"/>
      </w:rPr>
    </w:lvl>
    <w:lvl w:ilvl="5">
      <w:start w:val="1"/>
      <w:numFmt w:val="bullet"/>
      <w:pStyle w:val="ListBullet6"/>
      <w:lvlText w:val="–"/>
      <w:lvlJc w:val="left"/>
      <w:pPr>
        <w:tabs>
          <w:tab w:val="num" w:pos="2550"/>
        </w:tabs>
        <w:ind w:left="2550" w:hanging="425"/>
      </w:pPr>
      <w:rPr>
        <w:rFonts w:ascii="Arial Rounded MT" w:hAnsi="Arial Rounded MT" w:hint="default"/>
      </w:rPr>
    </w:lvl>
    <w:lvl w:ilvl="6">
      <w:start w:val="1"/>
      <w:numFmt w:val="none"/>
      <w:lvlText w:val="%7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num w:numId="1" w16cid:durableId="395711983">
    <w:abstractNumId w:val="17"/>
  </w:num>
  <w:num w:numId="2" w16cid:durableId="858542583">
    <w:abstractNumId w:val="5"/>
  </w:num>
  <w:num w:numId="3" w16cid:durableId="1771195524">
    <w:abstractNumId w:val="9"/>
  </w:num>
  <w:num w:numId="4" w16cid:durableId="2017153657">
    <w:abstractNumId w:val="3"/>
  </w:num>
  <w:num w:numId="5" w16cid:durableId="2078748989">
    <w:abstractNumId w:val="13"/>
  </w:num>
  <w:num w:numId="6" w16cid:durableId="6643129">
    <w:abstractNumId w:val="6"/>
  </w:num>
  <w:num w:numId="7" w16cid:durableId="1989019773">
    <w:abstractNumId w:val="7"/>
  </w:num>
  <w:num w:numId="8" w16cid:durableId="1511140422">
    <w:abstractNumId w:val="8"/>
  </w:num>
  <w:num w:numId="9" w16cid:durableId="500851079">
    <w:abstractNumId w:val="2"/>
  </w:num>
  <w:num w:numId="10" w16cid:durableId="1745444007">
    <w:abstractNumId w:val="10"/>
  </w:num>
  <w:num w:numId="11" w16cid:durableId="1406878126">
    <w:abstractNumId w:val="1"/>
  </w:num>
  <w:num w:numId="12" w16cid:durableId="1060906067">
    <w:abstractNumId w:val="0"/>
  </w:num>
  <w:num w:numId="13" w16cid:durableId="950092825">
    <w:abstractNumId w:val="12"/>
  </w:num>
  <w:num w:numId="14" w16cid:durableId="236944194">
    <w:abstractNumId w:val="15"/>
  </w:num>
  <w:num w:numId="15" w16cid:durableId="1865289776">
    <w:abstractNumId w:val="4"/>
  </w:num>
  <w:num w:numId="16" w16cid:durableId="747965002">
    <w:abstractNumId w:val="14"/>
  </w:num>
  <w:num w:numId="17" w16cid:durableId="994381001">
    <w:abstractNumId w:val="16"/>
  </w:num>
  <w:num w:numId="18" w16cid:durableId="1307469155">
    <w:abstractNumId w:val="1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DF3"/>
    <w:rsid w:val="0000164E"/>
    <w:rsid w:val="00001E95"/>
    <w:rsid w:val="0001455D"/>
    <w:rsid w:val="00014E84"/>
    <w:rsid w:val="000168C5"/>
    <w:rsid w:val="00016EE8"/>
    <w:rsid w:val="000172E0"/>
    <w:rsid w:val="0002091E"/>
    <w:rsid w:val="00020E88"/>
    <w:rsid w:val="00024B97"/>
    <w:rsid w:val="000300D4"/>
    <w:rsid w:val="00031AA0"/>
    <w:rsid w:val="00032F5D"/>
    <w:rsid w:val="000416F7"/>
    <w:rsid w:val="0004180B"/>
    <w:rsid w:val="000673AE"/>
    <w:rsid w:val="00067897"/>
    <w:rsid w:val="00077CC2"/>
    <w:rsid w:val="00082A2A"/>
    <w:rsid w:val="0008784A"/>
    <w:rsid w:val="00093EF1"/>
    <w:rsid w:val="00095A8D"/>
    <w:rsid w:val="000A225C"/>
    <w:rsid w:val="000A32C1"/>
    <w:rsid w:val="000A5F51"/>
    <w:rsid w:val="000B3E75"/>
    <w:rsid w:val="000B4DB9"/>
    <w:rsid w:val="000C033A"/>
    <w:rsid w:val="000C1950"/>
    <w:rsid w:val="000C4DE3"/>
    <w:rsid w:val="000C67FF"/>
    <w:rsid w:val="000D3F7F"/>
    <w:rsid w:val="000D3FA4"/>
    <w:rsid w:val="001015F2"/>
    <w:rsid w:val="00110BA8"/>
    <w:rsid w:val="001123FC"/>
    <w:rsid w:val="00112EBF"/>
    <w:rsid w:val="00114F15"/>
    <w:rsid w:val="001152CE"/>
    <w:rsid w:val="00115678"/>
    <w:rsid w:val="00115EE2"/>
    <w:rsid w:val="00123D5B"/>
    <w:rsid w:val="0014125F"/>
    <w:rsid w:val="00141DE3"/>
    <w:rsid w:val="00145F13"/>
    <w:rsid w:val="00146F52"/>
    <w:rsid w:val="001500AA"/>
    <w:rsid w:val="001534EE"/>
    <w:rsid w:val="001657B3"/>
    <w:rsid w:val="001741BF"/>
    <w:rsid w:val="00176044"/>
    <w:rsid w:val="001777F7"/>
    <w:rsid w:val="0018140D"/>
    <w:rsid w:val="0018167A"/>
    <w:rsid w:val="00182ED5"/>
    <w:rsid w:val="00186185"/>
    <w:rsid w:val="00193459"/>
    <w:rsid w:val="00196C64"/>
    <w:rsid w:val="001A35DD"/>
    <w:rsid w:val="001A3E29"/>
    <w:rsid w:val="001A6230"/>
    <w:rsid w:val="001A6536"/>
    <w:rsid w:val="001A66D1"/>
    <w:rsid w:val="001B40F4"/>
    <w:rsid w:val="001B4E32"/>
    <w:rsid w:val="001B4E51"/>
    <w:rsid w:val="001B6A57"/>
    <w:rsid w:val="001E02AC"/>
    <w:rsid w:val="001E544B"/>
    <w:rsid w:val="001F30EE"/>
    <w:rsid w:val="001F3C35"/>
    <w:rsid w:val="001F5E38"/>
    <w:rsid w:val="001F7D5C"/>
    <w:rsid w:val="00200A9D"/>
    <w:rsid w:val="002017D5"/>
    <w:rsid w:val="00201ABF"/>
    <w:rsid w:val="00206400"/>
    <w:rsid w:val="002142AC"/>
    <w:rsid w:val="00214E2C"/>
    <w:rsid w:val="002160EF"/>
    <w:rsid w:val="002221CB"/>
    <w:rsid w:val="00222DE6"/>
    <w:rsid w:val="002262BC"/>
    <w:rsid w:val="00232E2C"/>
    <w:rsid w:val="00234FA5"/>
    <w:rsid w:val="002362A7"/>
    <w:rsid w:val="00241DF1"/>
    <w:rsid w:val="0024483F"/>
    <w:rsid w:val="00245D12"/>
    <w:rsid w:val="00246F8F"/>
    <w:rsid w:val="00247214"/>
    <w:rsid w:val="0025008F"/>
    <w:rsid w:val="002505B1"/>
    <w:rsid w:val="002513E3"/>
    <w:rsid w:val="002548E9"/>
    <w:rsid w:val="00262DDA"/>
    <w:rsid w:val="002653B2"/>
    <w:rsid w:val="00277127"/>
    <w:rsid w:val="0028208D"/>
    <w:rsid w:val="00282380"/>
    <w:rsid w:val="002838F1"/>
    <w:rsid w:val="00284668"/>
    <w:rsid w:val="00287293"/>
    <w:rsid w:val="00287992"/>
    <w:rsid w:val="0029098C"/>
    <w:rsid w:val="00292EDB"/>
    <w:rsid w:val="00294519"/>
    <w:rsid w:val="00295154"/>
    <w:rsid w:val="002974C4"/>
    <w:rsid w:val="002A0029"/>
    <w:rsid w:val="002A1355"/>
    <w:rsid w:val="002A4BBA"/>
    <w:rsid w:val="002A7618"/>
    <w:rsid w:val="002C357E"/>
    <w:rsid w:val="002C5949"/>
    <w:rsid w:val="002D3A66"/>
    <w:rsid w:val="002E4D30"/>
    <w:rsid w:val="002F279F"/>
    <w:rsid w:val="002F612F"/>
    <w:rsid w:val="00307C36"/>
    <w:rsid w:val="003107D3"/>
    <w:rsid w:val="00316C7E"/>
    <w:rsid w:val="00324E19"/>
    <w:rsid w:val="00334040"/>
    <w:rsid w:val="003405CC"/>
    <w:rsid w:val="0034096F"/>
    <w:rsid w:val="00341975"/>
    <w:rsid w:val="0035272D"/>
    <w:rsid w:val="003537DF"/>
    <w:rsid w:val="00355184"/>
    <w:rsid w:val="0036154A"/>
    <w:rsid w:val="00364EB3"/>
    <w:rsid w:val="00372F29"/>
    <w:rsid w:val="00380A11"/>
    <w:rsid w:val="00380B22"/>
    <w:rsid w:val="00383B1C"/>
    <w:rsid w:val="00390130"/>
    <w:rsid w:val="003A0198"/>
    <w:rsid w:val="003A2657"/>
    <w:rsid w:val="003B3E40"/>
    <w:rsid w:val="003C214F"/>
    <w:rsid w:val="003C6447"/>
    <w:rsid w:val="003D04D6"/>
    <w:rsid w:val="003D58E0"/>
    <w:rsid w:val="003D7795"/>
    <w:rsid w:val="003E002E"/>
    <w:rsid w:val="003E30B4"/>
    <w:rsid w:val="003E43AA"/>
    <w:rsid w:val="003E44EF"/>
    <w:rsid w:val="003E61E9"/>
    <w:rsid w:val="003E7A2E"/>
    <w:rsid w:val="003F6749"/>
    <w:rsid w:val="00401976"/>
    <w:rsid w:val="00402AE8"/>
    <w:rsid w:val="00405F5E"/>
    <w:rsid w:val="0041596F"/>
    <w:rsid w:val="00416FF4"/>
    <w:rsid w:val="00417B0A"/>
    <w:rsid w:val="00426BB9"/>
    <w:rsid w:val="00430302"/>
    <w:rsid w:val="00430B7C"/>
    <w:rsid w:val="00436AA1"/>
    <w:rsid w:val="00437369"/>
    <w:rsid w:val="00437374"/>
    <w:rsid w:val="00437F33"/>
    <w:rsid w:val="004442BD"/>
    <w:rsid w:val="00445521"/>
    <w:rsid w:val="004512CE"/>
    <w:rsid w:val="0046042C"/>
    <w:rsid w:val="00463D08"/>
    <w:rsid w:val="00466F23"/>
    <w:rsid w:val="004713C5"/>
    <w:rsid w:val="00472D59"/>
    <w:rsid w:val="004733BC"/>
    <w:rsid w:val="00481A1B"/>
    <w:rsid w:val="004821F8"/>
    <w:rsid w:val="00483E3B"/>
    <w:rsid w:val="00487ABF"/>
    <w:rsid w:val="0049597E"/>
    <w:rsid w:val="004972A0"/>
    <w:rsid w:val="004A7837"/>
    <w:rsid w:val="004B1078"/>
    <w:rsid w:val="004B1825"/>
    <w:rsid w:val="004C396E"/>
    <w:rsid w:val="004C4575"/>
    <w:rsid w:val="004C7269"/>
    <w:rsid w:val="004D1736"/>
    <w:rsid w:val="004D6EA6"/>
    <w:rsid w:val="004E0DFB"/>
    <w:rsid w:val="004E3008"/>
    <w:rsid w:val="004E34AD"/>
    <w:rsid w:val="004E554C"/>
    <w:rsid w:val="004E6064"/>
    <w:rsid w:val="004E628E"/>
    <w:rsid w:val="004F1A6C"/>
    <w:rsid w:val="0050127F"/>
    <w:rsid w:val="00513179"/>
    <w:rsid w:val="005165EE"/>
    <w:rsid w:val="005244C2"/>
    <w:rsid w:val="00535777"/>
    <w:rsid w:val="0054053D"/>
    <w:rsid w:val="0054586A"/>
    <w:rsid w:val="005468EF"/>
    <w:rsid w:val="00551951"/>
    <w:rsid w:val="0055374C"/>
    <w:rsid w:val="00567807"/>
    <w:rsid w:val="00567D44"/>
    <w:rsid w:val="0057271A"/>
    <w:rsid w:val="00575B0F"/>
    <w:rsid w:val="00581B0D"/>
    <w:rsid w:val="00587CA7"/>
    <w:rsid w:val="005B05EB"/>
    <w:rsid w:val="005B0A04"/>
    <w:rsid w:val="005B54F0"/>
    <w:rsid w:val="005C042C"/>
    <w:rsid w:val="005D0167"/>
    <w:rsid w:val="005D2840"/>
    <w:rsid w:val="005D4250"/>
    <w:rsid w:val="005D53E5"/>
    <w:rsid w:val="005D650D"/>
    <w:rsid w:val="005E7078"/>
    <w:rsid w:val="005E7363"/>
    <w:rsid w:val="005F205A"/>
    <w:rsid w:val="005F2C9B"/>
    <w:rsid w:val="005F57CE"/>
    <w:rsid w:val="00600B3D"/>
    <w:rsid w:val="00606025"/>
    <w:rsid w:val="006116EF"/>
    <w:rsid w:val="006121B3"/>
    <w:rsid w:val="00612F4C"/>
    <w:rsid w:val="0061362C"/>
    <w:rsid w:val="00614669"/>
    <w:rsid w:val="006211A9"/>
    <w:rsid w:val="00627B79"/>
    <w:rsid w:val="00634494"/>
    <w:rsid w:val="00636BE9"/>
    <w:rsid w:val="006377A2"/>
    <w:rsid w:val="006405D0"/>
    <w:rsid w:val="0064154F"/>
    <w:rsid w:val="00655614"/>
    <w:rsid w:val="00670B05"/>
    <w:rsid w:val="00672952"/>
    <w:rsid w:val="006852CE"/>
    <w:rsid w:val="00690411"/>
    <w:rsid w:val="006A29E5"/>
    <w:rsid w:val="006B2009"/>
    <w:rsid w:val="006C0E44"/>
    <w:rsid w:val="006D1915"/>
    <w:rsid w:val="006D4C61"/>
    <w:rsid w:val="006D5966"/>
    <w:rsid w:val="006E3F6C"/>
    <w:rsid w:val="006E5AC8"/>
    <w:rsid w:val="006E71A4"/>
    <w:rsid w:val="006F2A5B"/>
    <w:rsid w:val="006F5210"/>
    <w:rsid w:val="00700828"/>
    <w:rsid w:val="00700FFD"/>
    <w:rsid w:val="00706129"/>
    <w:rsid w:val="00711A05"/>
    <w:rsid w:val="0071246C"/>
    <w:rsid w:val="00712F9F"/>
    <w:rsid w:val="0071345F"/>
    <w:rsid w:val="00714D98"/>
    <w:rsid w:val="007158B1"/>
    <w:rsid w:val="00716942"/>
    <w:rsid w:val="0072081D"/>
    <w:rsid w:val="00724794"/>
    <w:rsid w:val="007339A1"/>
    <w:rsid w:val="00733D48"/>
    <w:rsid w:val="007426A5"/>
    <w:rsid w:val="007503BD"/>
    <w:rsid w:val="00751311"/>
    <w:rsid w:val="007643A9"/>
    <w:rsid w:val="00764E26"/>
    <w:rsid w:val="007775EF"/>
    <w:rsid w:val="00782238"/>
    <w:rsid w:val="007846DB"/>
    <w:rsid w:val="00785824"/>
    <w:rsid w:val="007909F1"/>
    <w:rsid w:val="00791CC6"/>
    <w:rsid w:val="00796054"/>
    <w:rsid w:val="00796833"/>
    <w:rsid w:val="007A1D00"/>
    <w:rsid w:val="007B215D"/>
    <w:rsid w:val="007C13B1"/>
    <w:rsid w:val="007C38B8"/>
    <w:rsid w:val="007C4C59"/>
    <w:rsid w:val="007C4DCA"/>
    <w:rsid w:val="007C7867"/>
    <w:rsid w:val="007D655A"/>
    <w:rsid w:val="007E1B1A"/>
    <w:rsid w:val="007F30A8"/>
    <w:rsid w:val="007F33F9"/>
    <w:rsid w:val="007F5557"/>
    <w:rsid w:val="007F5695"/>
    <w:rsid w:val="007F7B84"/>
    <w:rsid w:val="00812B8C"/>
    <w:rsid w:val="00812D45"/>
    <w:rsid w:val="0081387B"/>
    <w:rsid w:val="00817EFE"/>
    <w:rsid w:val="008275B5"/>
    <w:rsid w:val="00834296"/>
    <w:rsid w:val="0083766D"/>
    <w:rsid w:val="00844046"/>
    <w:rsid w:val="00855EA7"/>
    <w:rsid w:val="00860679"/>
    <w:rsid w:val="00862690"/>
    <w:rsid w:val="00866033"/>
    <w:rsid w:val="00885183"/>
    <w:rsid w:val="008918E8"/>
    <w:rsid w:val="008959F3"/>
    <w:rsid w:val="008A3B56"/>
    <w:rsid w:val="008B0D7D"/>
    <w:rsid w:val="008C4537"/>
    <w:rsid w:val="008D25BC"/>
    <w:rsid w:val="008D4A25"/>
    <w:rsid w:val="008D5872"/>
    <w:rsid w:val="008D6372"/>
    <w:rsid w:val="008E7020"/>
    <w:rsid w:val="008E7122"/>
    <w:rsid w:val="008F00D8"/>
    <w:rsid w:val="008F0DF9"/>
    <w:rsid w:val="008F0F76"/>
    <w:rsid w:val="008F56A1"/>
    <w:rsid w:val="0090107C"/>
    <w:rsid w:val="00901A3D"/>
    <w:rsid w:val="00905EE6"/>
    <w:rsid w:val="00906197"/>
    <w:rsid w:val="009160CA"/>
    <w:rsid w:val="0091653A"/>
    <w:rsid w:val="00916EC8"/>
    <w:rsid w:val="009249E2"/>
    <w:rsid w:val="0093031B"/>
    <w:rsid w:val="00933268"/>
    <w:rsid w:val="00936BCD"/>
    <w:rsid w:val="00943851"/>
    <w:rsid w:val="00944DDB"/>
    <w:rsid w:val="009501C0"/>
    <w:rsid w:val="00957992"/>
    <w:rsid w:val="009653F3"/>
    <w:rsid w:val="009774DC"/>
    <w:rsid w:val="009855F1"/>
    <w:rsid w:val="00987851"/>
    <w:rsid w:val="00990A30"/>
    <w:rsid w:val="009A5111"/>
    <w:rsid w:val="009C2922"/>
    <w:rsid w:val="009C2C95"/>
    <w:rsid w:val="009D6143"/>
    <w:rsid w:val="009D67F3"/>
    <w:rsid w:val="009D7C5E"/>
    <w:rsid w:val="009D7F71"/>
    <w:rsid w:val="009E21B9"/>
    <w:rsid w:val="009E6379"/>
    <w:rsid w:val="009E74EF"/>
    <w:rsid w:val="009F0C14"/>
    <w:rsid w:val="009F1E57"/>
    <w:rsid w:val="009F3881"/>
    <w:rsid w:val="00A0741C"/>
    <w:rsid w:val="00A11927"/>
    <w:rsid w:val="00A1207A"/>
    <w:rsid w:val="00A12421"/>
    <w:rsid w:val="00A1272A"/>
    <w:rsid w:val="00A172E7"/>
    <w:rsid w:val="00A175BE"/>
    <w:rsid w:val="00A2048A"/>
    <w:rsid w:val="00A204B9"/>
    <w:rsid w:val="00A219FB"/>
    <w:rsid w:val="00A268C5"/>
    <w:rsid w:val="00A33C75"/>
    <w:rsid w:val="00A34437"/>
    <w:rsid w:val="00A35127"/>
    <w:rsid w:val="00A36810"/>
    <w:rsid w:val="00A37D1A"/>
    <w:rsid w:val="00A530CD"/>
    <w:rsid w:val="00A81A10"/>
    <w:rsid w:val="00A81FB6"/>
    <w:rsid w:val="00A879AA"/>
    <w:rsid w:val="00A87D59"/>
    <w:rsid w:val="00A92866"/>
    <w:rsid w:val="00AA2E54"/>
    <w:rsid w:val="00AA63D8"/>
    <w:rsid w:val="00AB3430"/>
    <w:rsid w:val="00AC103A"/>
    <w:rsid w:val="00AC1A25"/>
    <w:rsid w:val="00AC1C4B"/>
    <w:rsid w:val="00AC5018"/>
    <w:rsid w:val="00AC5EF5"/>
    <w:rsid w:val="00AC7FB6"/>
    <w:rsid w:val="00AD0103"/>
    <w:rsid w:val="00AD0A33"/>
    <w:rsid w:val="00AD0BC8"/>
    <w:rsid w:val="00AD1B61"/>
    <w:rsid w:val="00AE1375"/>
    <w:rsid w:val="00AE4F8C"/>
    <w:rsid w:val="00AF751D"/>
    <w:rsid w:val="00B025B0"/>
    <w:rsid w:val="00B042DF"/>
    <w:rsid w:val="00B12EEB"/>
    <w:rsid w:val="00B13955"/>
    <w:rsid w:val="00B205D3"/>
    <w:rsid w:val="00B20B60"/>
    <w:rsid w:val="00B2778E"/>
    <w:rsid w:val="00B52FE7"/>
    <w:rsid w:val="00B6663A"/>
    <w:rsid w:val="00B71B51"/>
    <w:rsid w:val="00B71C13"/>
    <w:rsid w:val="00B7213E"/>
    <w:rsid w:val="00B742E4"/>
    <w:rsid w:val="00B821E9"/>
    <w:rsid w:val="00B828EE"/>
    <w:rsid w:val="00B87D21"/>
    <w:rsid w:val="00B9756B"/>
    <w:rsid w:val="00BA5FB8"/>
    <w:rsid w:val="00BB25E5"/>
    <w:rsid w:val="00BB611E"/>
    <w:rsid w:val="00BC05E7"/>
    <w:rsid w:val="00BC0E71"/>
    <w:rsid w:val="00BC4484"/>
    <w:rsid w:val="00BE5378"/>
    <w:rsid w:val="00BE6562"/>
    <w:rsid w:val="00BF7591"/>
    <w:rsid w:val="00C00D66"/>
    <w:rsid w:val="00C01A73"/>
    <w:rsid w:val="00C01E8E"/>
    <w:rsid w:val="00C041E3"/>
    <w:rsid w:val="00C06602"/>
    <w:rsid w:val="00C1076A"/>
    <w:rsid w:val="00C12288"/>
    <w:rsid w:val="00C20C17"/>
    <w:rsid w:val="00C2479D"/>
    <w:rsid w:val="00C25D43"/>
    <w:rsid w:val="00C33B32"/>
    <w:rsid w:val="00C3535D"/>
    <w:rsid w:val="00C402E9"/>
    <w:rsid w:val="00C41FA8"/>
    <w:rsid w:val="00C474B7"/>
    <w:rsid w:val="00C47F9F"/>
    <w:rsid w:val="00C6418F"/>
    <w:rsid w:val="00C64D6F"/>
    <w:rsid w:val="00C65C8C"/>
    <w:rsid w:val="00C74981"/>
    <w:rsid w:val="00C7682C"/>
    <w:rsid w:val="00C77430"/>
    <w:rsid w:val="00C81C74"/>
    <w:rsid w:val="00C832FD"/>
    <w:rsid w:val="00C8567A"/>
    <w:rsid w:val="00C9389D"/>
    <w:rsid w:val="00C94798"/>
    <w:rsid w:val="00C94B3F"/>
    <w:rsid w:val="00C960ED"/>
    <w:rsid w:val="00C97384"/>
    <w:rsid w:val="00CA3849"/>
    <w:rsid w:val="00CA6AD9"/>
    <w:rsid w:val="00CB4DB4"/>
    <w:rsid w:val="00CC4E8E"/>
    <w:rsid w:val="00CD70F7"/>
    <w:rsid w:val="00CE0150"/>
    <w:rsid w:val="00CE228B"/>
    <w:rsid w:val="00CE31DA"/>
    <w:rsid w:val="00CE44D6"/>
    <w:rsid w:val="00CF1EEB"/>
    <w:rsid w:val="00CF4875"/>
    <w:rsid w:val="00CF68A4"/>
    <w:rsid w:val="00D13C7F"/>
    <w:rsid w:val="00D16A7A"/>
    <w:rsid w:val="00D16E5F"/>
    <w:rsid w:val="00D22E7D"/>
    <w:rsid w:val="00D25B7C"/>
    <w:rsid w:val="00D32802"/>
    <w:rsid w:val="00D32971"/>
    <w:rsid w:val="00D32DDC"/>
    <w:rsid w:val="00D32E16"/>
    <w:rsid w:val="00D353DA"/>
    <w:rsid w:val="00D51F8C"/>
    <w:rsid w:val="00D5294E"/>
    <w:rsid w:val="00D53D61"/>
    <w:rsid w:val="00D6366E"/>
    <w:rsid w:val="00D63AB4"/>
    <w:rsid w:val="00D65595"/>
    <w:rsid w:val="00D662FA"/>
    <w:rsid w:val="00D7107F"/>
    <w:rsid w:val="00D8242B"/>
    <w:rsid w:val="00D83EA6"/>
    <w:rsid w:val="00D95B7E"/>
    <w:rsid w:val="00D97DCF"/>
    <w:rsid w:val="00DA1052"/>
    <w:rsid w:val="00DA71EA"/>
    <w:rsid w:val="00DB1173"/>
    <w:rsid w:val="00DB2321"/>
    <w:rsid w:val="00DC44F8"/>
    <w:rsid w:val="00DC77C3"/>
    <w:rsid w:val="00DD0AFE"/>
    <w:rsid w:val="00DD3FBD"/>
    <w:rsid w:val="00DD7A30"/>
    <w:rsid w:val="00DE3AEA"/>
    <w:rsid w:val="00DE4BBB"/>
    <w:rsid w:val="00DF0DF3"/>
    <w:rsid w:val="00DF3FD5"/>
    <w:rsid w:val="00DF7CCB"/>
    <w:rsid w:val="00E12177"/>
    <w:rsid w:val="00E21F91"/>
    <w:rsid w:val="00E2446F"/>
    <w:rsid w:val="00E31917"/>
    <w:rsid w:val="00E331D1"/>
    <w:rsid w:val="00E40898"/>
    <w:rsid w:val="00E43EBC"/>
    <w:rsid w:val="00E464C1"/>
    <w:rsid w:val="00E46DE0"/>
    <w:rsid w:val="00E53DB1"/>
    <w:rsid w:val="00E553A1"/>
    <w:rsid w:val="00E57FC0"/>
    <w:rsid w:val="00E73808"/>
    <w:rsid w:val="00E74CB9"/>
    <w:rsid w:val="00E76476"/>
    <w:rsid w:val="00E767A3"/>
    <w:rsid w:val="00E76E70"/>
    <w:rsid w:val="00E87654"/>
    <w:rsid w:val="00E87A8D"/>
    <w:rsid w:val="00E9215F"/>
    <w:rsid w:val="00E92A60"/>
    <w:rsid w:val="00E97886"/>
    <w:rsid w:val="00EA05F8"/>
    <w:rsid w:val="00EA1CD2"/>
    <w:rsid w:val="00EA4B54"/>
    <w:rsid w:val="00EB14C0"/>
    <w:rsid w:val="00EB3058"/>
    <w:rsid w:val="00EB3416"/>
    <w:rsid w:val="00EB5C7B"/>
    <w:rsid w:val="00EC01A2"/>
    <w:rsid w:val="00EC6AA9"/>
    <w:rsid w:val="00ED6F0A"/>
    <w:rsid w:val="00ED7904"/>
    <w:rsid w:val="00EE42D0"/>
    <w:rsid w:val="00EE473C"/>
    <w:rsid w:val="00EE7C4B"/>
    <w:rsid w:val="00EF758E"/>
    <w:rsid w:val="00F00F44"/>
    <w:rsid w:val="00F058BA"/>
    <w:rsid w:val="00F11B17"/>
    <w:rsid w:val="00F1298F"/>
    <w:rsid w:val="00F26366"/>
    <w:rsid w:val="00F2718F"/>
    <w:rsid w:val="00F41236"/>
    <w:rsid w:val="00F45F92"/>
    <w:rsid w:val="00F64839"/>
    <w:rsid w:val="00F66A23"/>
    <w:rsid w:val="00F67CB4"/>
    <w:rsid w:val="00F759E5"/>
    <w:rsid w:val="00F777D1"/>
    <w:rsid w:val="00F77FA6"/>
    <w:rsid w:val="00F83698"/>
    <w:rsid w:val="00F86A45"/>
    <w:rsid w:val="00F86A89"/>
    <w:rsid w:val="00F91352"/>
    <w:rsid w:val="00F97EA5"/>
    <w:rsid w:val="00FA0133"/>
    <w:rsid w:val="00FA11FE"/>
    <w:rsid w:val="00FA4E64"/>
    <w:rsid w:val="00FA7100"/>
    <w:rsid w:val="00FB3791"/>
    <w:rsid w:val="00FB6129"/>
    <w:rsid w:val="00FC0BC3"/>
    <w:rsid w:val="00FD1621"/>
    <w:rsid w:val="00FE29B2"/>
    <w:rsid w:val="00FE33DF"/>
    <w:rsid w:val="00FE4779"/>
    <w:rsid w:val="00FE7360"/>
    <w:rsid w:val="00FE78A4"/>
    <w:rsid w:val="00FF4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7E61D6"/>
  <w15:chartTrackingRefBased/>
  <w15:docId w15:val="{A7F1FFB7-9501-4E26-8F38-841B4042F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semiHidden="1" w:qFormat="1"/>
    <w:lsdException w:name="heading 7" w:semiHidden="1" w:qFormat="1"/>
    <w:lsdException w:name="heading 8" w:semiHidden="1" w:qFormat="1"/>
    <w:lsdException w:name="heading 9" w:uiPriority="12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semiHidden="1" w:uiPriority="39" w:unhideWhenUsed="1"/>
    <w:lsdException w:name="toc 8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uiPriority="6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9"/>
    <w:lsdException w:name="List Bullet 3" w:uiPriority="19"/>
    <w:lsdException w:name="List Bullet 4" w:uiPriority="19"/>
    <w:lsdException w:name="List Bullet 5" w:uiPriority="19"/>
    <w:lsdException w:name="List Number 2" w:uiPriority="19"/>
    <w:lsdException w:name="List Number 3" w:uiPriority="19"/>
    <w:lsdException w:name="List Number 4" w:uiPriority="19"/>
    <w:lsdException w:name="List Number 5" w:uiPriority="19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15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8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71A4"/>
    <w:pPr>
      <w:spacing w:after="0" w:line="240" w:lineRule="auto"/>
    </w:pPr>
    <w:rPr>
      <w:sz w:val="20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944DDB"/>
    <w:pPr>
      <w:keepNext/>
      <w:keepLines/>
      <w:spacing w:before="360" w:after="240"/>
      <w:outlineLvl w:val="0"/>
    </w:pPr>
    <w:rPr>
      <w:rFonts w:asciiTheme="majorHAnsi" w:eastAsiaTheme="majorEastAsia" w:hAnsiTheme="majorHAnsi" w:cstheme="majorBidi"/>
      <w:color w:val="51247A" w:themeColor="accent1"/>
      <w:sz w:val="36"/>
      <w:szCs w:val="32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944DDB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b/>
      <w:color w:val="51247A" w:themeColor="accent1"/>
      <w:sz w:val="28"/>
      <w:szCs w:val="26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944DDB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color w:val="51247A" w:themeColor="accent1"/>
      <w:sz w:val="24"/>
      <w:szCs w:val="24"/>
    </w:rPr>
  </w:style>
  <w:style w:type="paragraph" w:styleId="Heading4">
    <w:name w:val="heading 4"/>
    <w:basedOn w:val="Normal"/>
    <w:next w:val="BodyText"/>
    <w:link w:val="Heading4Char"/>
    <w:uiPriority w:val="1"/>
    <w:qFormat/>
    <w:rsid w:val="00944DDB"/>
    <w:pPr>
      <w:keepNext/>
      <w:keepLines/>
      <w:spacing w:before="240" w:after="120"/>
      <w:outlineLvl w:val="3"/>
    </w:pPr>
    <w:rPr>
      <w:rFonts w:asciiTheme="majorHAnsi" w:eastAsiaTheme="majorEastAsia" w:hAnsiTheme="majorHAnsi" w:cstheme="majorBidi"/>
      <w:b/>
      <w:iCs/>
      <w:color w:val="51247A" w:themeColor="accent1"/>
    </w:rPr>
  </w:style>
  <w:style w:type="paragraph" w:styleId="Heading5">
    <w:name w:val="heading 5"/>
    <w:basedOn w:val="Normal"/>
    <w:next w:val="BodyText"/>
    <w:link w:val="Heading5Char"/>
    <w:uiPriority w:val="1"/>
    <w:qFormat/>
    <w:rsid w:val="00944DDB"/>
    <w:pPr>
      <w:keepNext/>
      <w:keepLines/>
      <w:spacing w:before="240" w:after="120"/>
      <w:outlineLvl w:val="4"/>
    </w:pPr>
    <w:rPr>
      <w:rFonts w:asciiTheme="majorHAnsi" w:eastAsiaTheme="majorEastAsia" w:hAnsiTheme="majorHAnsi" w:cstheme="majorBidi"/>
      <w:i/>
      <w:color w:val="51247A" w:themeColor="accent1"/>
    </w:rPr>
  </w:style>
  <w:style w:type="paragraph" w:styleId="Heading9">
    <w:name w:val="heading 9"/>
    <w:aliases w:val="Appendix H11"/>
    <w:basedOn w:val="Normal"/>
    <w:next w:val="BodyText"/>
    <w:link w:val="Heading9Char"/>
    <w:uiPriority w:val="12"/>
    <w:qFormat/>
    <w:rsid w:val="00C474B7"/>
    <w:pPr>
      <w:pageBreakBefore/>
      <w:numPr>
        <w:numId w:val="14"/>
      </w:numPr>
      <w:outlineLvl w:val="8"/>
    </w:pPr>
    <w:rPr>
      <w:b/>
      <w:iCs/>
      <w:color w:val="51247A" w:themeColor="accent1"/>
      <w:sz w:val="6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0">
    <w:name w:val="List Paragraph"/>
    <w:basedOn w:val="BodyText"/>
    <w:qFormat/>
    <w:rsid w:val="005E7363"/>
    <w:pPr>
      <w:ind w:left="425"/>
    </w:pPr>
  </w:style>
  <w:style w:type="paragraph" w:customStyle="1" w:styleId="ListParagraph2">
    <w:name w:val="List Paragraph 2"/>
    <w:basedOn w:val="ListParagraph0"/>
    <w:uiPriority w:val="19"/>
    <w:rsid w:val="005E7363"/>
    <w:pPr>
      <w:numPr>
        <w:ilvl w:val="1"/>
      </w:numPr>
      <w:ind w:left="425"/>
    </w:pPr>
  </w:style>
  <w:style w:type="paragraph" w:customStyle="1" w:styleId="ListParagraph3">
    <w:name w:val="List Paragraph 3"/>
    <w:basedOn w:val="ListParagraph0"/>
    <w:uiPriority w:val="19"/>
    <w:rsid w:val="005E7363"/>
    <w:pPr>
      <w:numPr>
        <w:ilvl w:val="2"/>
      </w:numPr>
      <w:ind w:left="425"/>
    </w:pPr>
  </w:style>
  <w:style w:type="paragraph" w:customStyle="1" w:styleId="ListParagraph4">
    <w:name w:val="List Paragraph 4"/>
    <w:basedOn w:val="ListParagraph0"/>
    <w:uiPriority w:val="19"/>
    <w:rsid w:val="005E7363"/>
    <w:pPr>
      <w:numPr>
        <w:ilvl w:val="3"/>
      </w:numPr>
      <w:ind w:left="425"/>
    </w:pPr>
  </w:style>
  <w:style w:type="paragraph" w:customStyle="1" w:styleId="ListParagraph5">
    <w:name w:val="List Paragraph 5"/>
    <w:basedOn w:val="ListParagraph0"/>
    <w:uiPriority w:val="19"/>
    <w:rsid w:val="005E7363"/>
    <w:pPr>
      <w:numPr>
        <w:ilvl w:val="4"/>
      </w:numPr>
      <w:ind w:left="425"/>
    </w:pPr>
  </w:style>
  <w:style w:type="character" w:customStyle="1" w:styleId="Heading1Char">
    <w:name w:val="Heading 1 Char"/>
    <w:basedOn w:val="DefaultParagraphFont"/>
    <w:link w:val="Heading1"/>
    <w:uiPriority w:val="1"/>
    <w:rsid w:val="00944DDB"/>
    <w:rPr>
      <w:rFonts w:asciiTheme="majorHAnsi" w:eastAsiaTheme="majorEastAsia" w:hAnsiTheme="majorHAnsi" w:cstheme="majorBidi"/>
      <w:color w:val="51247A" w:themeColor="accent1"/>
      <w:sz w:val="36"/>
      <w:szCs w:val="32"/>
    </w:rPr>
  </w:style>
  <w:style w:type="paragraph" w:customStyle="1" w:styleId="NbrHeading1">
    <w:name w:val="Nbr Heading 1"/>
    <w:basedOn w:val="Heading1"/>
    <w:next w:val="BodyText"/>
    <w:uiPriority w:val="1"/>
    <w:qFormat/>
    <w:rsid w:val="00834296"/>
    <w:pPr>
      <w:numPr>
        <w:numId w:val="6"/>
      </w:numPr>
    </w:pPr>
  </w:style>
  <w:style w:type="character" w:customStyle="1" w:styleId="Heading2Char">
    <w:name w:val="Heading 2 Char"/>
    <w:basedOn w:val="DefaultParagraphFont"/>
    <w:link w:val="Heading2"/>
    <w:uiPriority w:val="1"/>
    <w:rsid w:val="00944DDB"/>
    <w:rPr>
      <w:rFonts w:asciiTheme="majorHAnsi" w:eastAsiaTheme="majorEastAsia" w:hAnsiTheme="majorHAnsi" w:cstheme="majorBidi"/>
      <w:b/>
      <w:color w:val="51247A" w:themeColor="accent1"/>
      <w:sz w:val="28"/>
      <w:szCs w:val="26"/>
    </w:rPr>
  </w:style>
  <w:style w:type="paragraph" w:customStyle="1" w:styleId="NbrHeading2">
    <w:name w:val="Nbr Heading 2"/>
    <w:basedOn w:val="Heading2"/>
    <w:next w:val="BodyText"/>
    <w:uiPriority w:val="1"/>
    <w:qFormat/>
    <w:rsid w:val="00834296"/>
    <w:pPr>
      <w:numPr>
        <w:ilvl w:val="1"/>
        <w:numId w:val="6"/>
      </w:numPr>
    </w:pPr>
  </w:style>
  <w:style w:type="character" w:customStyle="1" w:styleId="Heading3Char">
    <w:name w:val="Heading 3 Char"/>
    <w:basedOn w:val="DefaultParagraphFont"/>
    <w:link w:val="Heading3"/>
    <w:uiPriority w:val="1"/>
    <w:rsid w:val="00944DDB"/>
    <w:rPr>
      <w:rFonts w:asciiTheme="majorHAnsi" w:eastAsiaTheme="majorEastAsia" w:hAnsiTheme="majorHAnsi" w:cstheme="majorBidi"/>
      <w:color w:val="51247A" w:themeColor="accent1"/>
      <w:sz w:val="24"/>
      <w:szCs w:val="24"/>
    </w:rPr>
  </w:style>
  <w:style w:type="paragraph" w:customStyle="1" w:styleId="NbrHeading3">
    <w:name w:val="Nbr Heading 3"/>
    <w:basedOn w:val="Heading3"/>
    <w:next w:val="BodyText"/>
    <w:uiPriority w:val="1"/>
    <w:qFormat/>
    <w:rsid w:val="00834296"/>
    <w:pPr>
      <w:numPr>
        <w:ilvl w:val="2"/>
        <w:numId w:val="6"/>
      </w:numPr>
    </w:pPr>
  </w:style>
  <w:style w:type="character" w:customStyle="1" w:styleId="Heading4Char">
    <w:name w:val="Heading 4 Char"/>
    <w:basedOn w:val="DefaultParagraphFont"/>
    <w:link w:val="Heading4"/>
    <w:uiPriority w:val="1"/>
    <w:rsid w:val="00944DDB"/>
    <w:rPr>
      <w:rFonts w:asciiTheme="majorHAnsi" w:eastAsiaTheme="majorEastAsia" w:hAnsiTheme="majorHAnsi" w:cstheme="majorBidi"/>
      <w:b/>
      <w:iCs/>
      <w:color w:val="51247A" w:themeColor="accent1"/>
    </w:rPr>
  </w:style>
  <w:style w:type="paragraph" w:customStyle="1" w:styleId="NbrHeading4">
    <w:name w:val="Nbr Heading 4"/>
    <w:basedOn w:val="Heading4"/>
    <w:next w:val="BodyText"/>
    <w:uiPriority w:val="1"/>
    <w:qFormat/>
    <w:rsid w:val="00834296"/>
    <w:pPr>
      <w:numPr>
        <w:ilvl w:val="3"/>
        <w:numId w:val="6"/>
      </w:numPr>
    </w:pPr>
  </w:style>
  <w:style w:type="character" w:customStyle="1" w:styleId="Heading5Char">
    <w:name w:val="Heading 5 Char"/>
    <w:basedOn w:val="DefaultParagraphFont"/>
    <w:link w:val="Heading5"/>
    <w:uiPriority w:val="1"/>
    <w:rsid w:val="00944DDB"/>
    <w:rPr>
      <w:rFonts w:asciiTheme="majorHAnsi" w:eastAsiaTheme="majorEastAsia" w:hAnsiTheme="majorHAnsi" w:cstheme="majorBidi"/>
      <w:i/>
      <w:color w:val="51247A" w:themeColor="accent1"/>
    </w:rPr>
  </w:style>
  <w:style w:type="paragraph" w:customStyle="1" w:styleId="NbrHeading5">
    <w:name w:val="Nbr Heading 5"/>
    <w:basedOn w:val="Heading5"/>
    <w:next w:val="BodyText"/>
    <w:uiPriority w:val="1"/>
    <w:qFormat/>
    <w:rsid w:val="00834296"/>
    <w:pPr>
      <w:numPr>
        <w:ilvl w:val="4"/>
        <w:numId w:val="6"/>
      </w:numPr>
    </w:pPr>
  </w:style>
  <w:style w:type="paragraph" w:styleId="Caption">
    <w:name w:val="caption"/>
    <w:basedOn w:val="Normal"/>
    <w:next w:val="FigureStyle"/>
    <w:uiPriority w:val="6"/>
    <w:qFormat/>
    <w:rsid w:val="00416FF4"/>
    <w:pPr>
      <w:keepNext/>
      <w:tabs>
        <w:tab w:val="left" w:pos="1134"/>
      </w:tabs>
      <w:spacing w:before="240" w:after="120"/>
      <w:ind w:left="1134" w:hanging="1134"/>
    </w:pPr>
    <w:rPr>
      <w:i/>
      <w:iCs/>
      <w:color w:val="51247A" w:themeColor="text2"/>
      <w:szCs w:val="18"/>
    </w:rPr>
  </w:style>
  <w:style w:type="paragraph" w:customStyle="1" w:styleId="TableCaption">
    <w:name w:val="Table Caption"/>
    <w:basedOn w:val="BodyText"/>
    <w:next w:val="BodyText"/>
    <w:uiPriority w:val="6"/>
    <w:qFormat/>
    <w:rsid w:val="00416FF4"/>
    <w:pPr>
      <w:keepNext/>
      <w:tabs>
        <w:tab w:val="left" w:pos="1134"/>
      </w:tabs>
      <w:spacing w:before="240" w:line="240" w:lineRule="auto"/>
      <w:ind w:left="1134" w:hanging="1134"/>
    </w:pPr>
    <w:rPr>
      <w:i/>
      <w:color w:val="51247A" w:themeColor="text2"/>
    </w:rPr>
  </w:style>
  <w:style w:type="character" w:styleId="PlaceholderText">
    <w:name w:val="Placeholder Text"/>
    <w:basedOn w:val="DefaultParagraphFont"/>
    <w:uiPriority w:val="99"/>
    <w:semiHidden/>
    <w:rsid w:val="00834296"/>
    <w:rPr>
      <w:color w:val="808080"/>
    </w:rPr>
  </w:style>
  <w:style w:type="paragraph" w:styleId="BodyText">
    <w:name w:val="Body Text"/>
    <w:basedOn w:val="Normal"/>
    <w:link w:val="BodyTextChar"/>
    <w:qFormat/>
    <w:rsid w:val="00416FF4"/>
    <w:pPr>
      <w:spacing w:before="120" w:after="120" w:line="260" w:lineRule="atLeast"/>
    </w:pPr>
  </w:style>
  <w:style w:type="character" w:customStyle="1" w:styleId="BodyTextChar">
    <w:name w:val="Body Text Char"/>
    <w:basedOn w:val="DefaultParagraphFont"/>
    <w:link w:val="BodyText"/>
    <w:rsid w:val="00416FF4"/>
    <w:rPr>
      <w:sz w:val="20"/>
    </w:rPr>
  </w:style>
  <w:style w:type="paragraph" w:customStyle="1" w:styleId="FigureStyle">
    <w:name w:val="Figure Style"/>
    <w:basedOn w:val="Normal"/>
    <w:next w:val="BodyText"/>
    <w:uiPriority w:val="6"/>
    <w:qFormat/>
    <w:rsid w:val="00834296"/>
    <w:pPr>
      <w:spacing w:before="120" w:after="240"/>
      <w:jc w:val="center"/>
    </w:pPr>
  </w:style>
  <w:style w:type="paragraph" w:styleId="ListBullet0">
    <w:name w:val="List Bullet"/>
    <w:basedOn w:val="BodyText"/>
    <w:uiPriority w:val="2"/>
    <w:qFormat/>
    <w:rsid w:val="001E544B"/>
    <w:pPr>
      <w:numPr>
        <w:numId w:val="11"/>
      </w:numPr>
    </w:pPr>
  </w:style>
  <w:style w:type="numbering" w:customStyle="1" w:styleId="ListBullet">
    <w:name w:val="List_Bullet"/>
    <w:uiPriority w:val="99"/>
    <w:rsid w:val="001E544B"/>
    <w:pPr>
      <w:numPr>
        <w:numId w:val="1"/>
      </w:numPr>
    </w:pPr>
  </w:style>
  <w:style w:type="paragraph" w:customStyle="1" w:styleId="ListBullet6">
    <w:name w:val="List Bullet 6"/>
    <w:basedOn w:val="ListBullet0"/>
    <w:uiPriority w:val="19"/>
    <w:rsid w:val="006C0E44"/>
    <w:pPr>
      <w:numPr>
        <w:ilvl w:val="5"/>
      </w:numPr>
    </w:pPr>
  </w:style>
  <w:style w:type="paragraph" w:styleId="ListBullet2">
    <w:name w:val="List Bullet 2"/>
    <w:basedOn w:val="ListBullet0"/>
    <w:uiPriority w:val="19"/>
    <w:rsid w:val="006C0E44"/>
    <w:pPr>
      <w:numPr>
        <w:ilvl w:val="1"/>
      </w:numPr>
    </w:pPr>
  </w:style>
  <w:style w:type="paragraph" w:styleId="ListBullet3">
    <w:name w:val="List Bullet 3"/>
    <w:basedOn w:val="ListBullet0"/>
    <w:uiPriority w:val="19"/>
    <w:rsid w:val="006C0E44"/>
    <w:pPr>
      <w:numPr>
        <w:ilvl w:val="2"/>
      </w:numPr>
    </w:pPr>
  </w:style>
  <w:style w:type="paragraph" w:styleId="ListBullet4">
    <w:name w:val="List Bullet 4"/>
    <w:basedOn w:val="ListBullet0"/>
    <w:uiPriority w:val="19"/>
    <w:rsid w:val="006C0E44"/>
    <w:pPr>
      <w:numPr>
        <w:ilvl w:val="3"/>
      </w:numPr>
    </w:pPr>
  </w:style>
  <w:style w:type="paragraph" w:styleId="ListBullet5">
    <w:name w:val="List Bullet 5"/>
    <w:basedOn w:val="ListBullet0"/>
    <w:uiPriority w:val="19"/>
    <w:rsid w:val="006C0E44"/>
    <w:pPr>
      <w:numPr>
        <w:ilvl w:val="4"/>
      </w:numPr>
    </w:pPr>
  </w:style>
  <w:style w:type="paragraph" w:styleId="ListNumber0">
    <w:name w:val="List Number"/>
    <w:basedOn w:val="BodyText"/>
    <w:uiPriority w:val="2"/>
    <w:qFormat/>
    <w:rsid w:val="00834296"/>
    <w:pPr>
      <w:numPr>
        <w:numId w:val="2"/>
      </w:numPr>
    </w:pPr>
  </w:style>
  <w:style w:type="paragraph" w:customStyle="1" w:styleId="ListNumber6">
    <w:name w:val="List Number 6"/>
    <w:basedOn w:val="ListNumber0"/>
    <w:uiPriority w:val="19"/>
    <w:rsid w:val="00834296"/>
    <w:pPr>
      <w:numPr>
        <w:ilvl w:val="5"/>
      </w:numPr>
    </w:pPr>
  </w:style>
  <w:style w:type="paragraph" w:customStyle="1" w:styleId="ListParagraph6">
    <w:name w:val="List Paragraph 6"/>
    <w:basedOn w:val="ListParagraph0"/>
    <w:uiPriority w:val="19"/>
    <w:rsid w:val="005E7363"/>
    <w:pPr>
      <w:numPr>
        <w:ilvl w:val="5"/>
      </w:numPr>
      <w:ind w:left="425"/>
    </w:pPr>
  </w:style>
  <w:style w:type="paragraph" w:styleId="ListNumber2">
    <w:name w:val="List Number 2"/>
    <w:basedOn w:val="ListNumber0"/>
    <w:uiPriority w:val="19"/>
    <w:rsid w:val="00834296"/>
    <w:pPr>
      <w:numPr>
        <w:ilvl w:val="1"/>
      </w:numPr>
    </w:pPr>
  </w:style>
  <w:style w:type="paragraph" w:styleId="ListNumber3">
    <w:name w:val="List Number 3"/>
    <w:basedOn w:val="ListNumber0"/>
    <w:uiPriority w:val="19"/>
    <w:rsid w:val="00834296"/>
    <w:pPr>
      <w:numPr>
        <w:ilvl w:val="2"/>
      </w:numPr>
    </w:pPr>
  </w:style>
  <w:style w:type="paragraph" w:styleId="ListNumber4">
    <w:name w:val="List Number 4"/>
    <w:basedOn w:val="ListNumber0"/>
    <w:uiPriority w:val="19"/>
    <w:rsid w:val="00834296"/>
    <w:pPr>
      <w:numPr>
        <w:ilvl w:val="3"/>
      </w:numPr>
    </w:pPr>
  </w:style>
  <w:style w:type="paragraph" w:styleId="ListNumber5">
    <w:name w:val="List Number 5"/>
    <w:basedOn w:val="ListNumber0"/>
    <w:uiPriority w:val="19"/>
    <w:rsid w:val="00834296"/>
    <w:pPr>
      <w:numPr>
        <w:ilvl w:val="4"/>
      </w:numPr>
    </w:pPr>
  </w:style>
  <w:style w:type="numbering" w:customStyle="1" w:styleId="ListNumber">
    <w:name w:val="List_Number"/>
    <w:uiPriority w:val="99"/>
    <w:rsid w:val="00834296"/>
    <w:pPr>
      <w:numPr>
        <w:numId w:val="2"/>
      </w:numPr>
    </w:pPr>
  </w:style>
  <w:style w:type="numbering" w:customStyle="1" w:styleId="ListParagraph">
    <w:name w:val="List_Paragraph"/>
    <w:uiPriority w:val="99"/>
    <w:rsid w:val="005E7363"/>
    <w:pPr>
      <w:numPr>
        <w:numId w:val="3"/>
      </w:numPr>
    </w:pPr>
  </w:style>
  <w:style w:type="paragraph" w:customStyle="1" w:styleId="ListAlpha0">
    <w:name w:val="List Alpha"/>
    <w:basedOn w:val="BodyText"/>
    <w:uiPriority w:val="2"/>
    <w:qFormat/>
    <w:rsid w:val="007C38B8"/>
    <w:pPr>
      <w:numPr>
        <w:numId w:val="4"/>
      </w:numPr>
    </w:pPr>
  </w:style>
  <w:style w:type="paragraph" w:customStyle="1" w:styleId="ListAlpha2">
    <w:name w:val="List Alpha 2"/>
    <w:basedOn w:val="ListAlpha0"/>
    <w:uiPriority w:val="19"/>
    <w:rsid w:val="007C38B8"/>
    <w:pPr>
      <w:numPr>
        <w:ilvl w:val="1"/>
      </w:numPr>
    </w:pPr>
  </w:style>
  <w:style w:type="paragraph" w:customStyle="1" w:styleId="ListAlpha3">
    <w:name w:val="List Alpha 3"/>
    <w:basedOn w:val="ListAlpha0"/>
    <w:uiPriority w:val="19"/>
    <w:rsid w:val="007C38B8"/>
    <w:pPr>
      <w:numPr>
        <w:ilvl w:val="2"/>
      </w:numPr>
    </w:pPr>
  </w:style>
  <w:style w:type="paragraph" w:customStyle="1" w:styleId="ListAlpha4">
    <w:name w:val="List Alpha 4"/>
    <w:basedOn w:val="ListAlpha0"/>
    <w:uiPriority w:val="19"/>
    <w:rsid w:val="007C38B8"/>
    <w:pPr>
      <w:numPr>
        <w:ilvl w:val="3"/>
      </w:numPr>
    </w:pPr>
  </w:style>
  <w:style w:type="paragraph" w:customStyle="1" w:styleId="ListAlpha5">
    <w:name w:val="List Alpha 5"/>
    <w:basedOn w:val="ListAlpha0"/>
    <w:uiPriority w:val="19"/>
    <w:rsid w:val="007C38B8"/>
    <w:pPr>
      <w:numPr>
        <w:ilvl w:val="4"/>
      </w:numPr>
    </w:pPr>
  </w:style>
  <w:style w:type="paragraph" w:customStyle="1" w:styleId="ListAlpha6">
    <w:name w:val="List Alpha 6"/>
    <w:basedOn w:val="ListAlpha0"/>
    <w:uiPriority w:val="19"/>
    <w:rsid w:val="007C38B8"/>
    <w:pPr>
      <w:numPr>
        <w:ilvl w:val="5"/>
      </w:numPr>
    </w:pPr>
  </w:style>
  <w:style w:type="numbering" w:customStyle="1" w:styleId="ListAlpha">
    <w:name w:val="List_Alpha"/>
    <w:uiPriority w:val="99"/>
    <w:rsid w:val="007C38B8"/>
    <w:pPr>
      <w:numPr>
        <w:numId w:val="4"/>
      </w:numPr>
    </w:pPr>
  </w:style>
  <w:style w:type="numbering" w:customStyle="1" w:styleId="ListNbrHeading">
    <w:name w:val="List_NbrHeading"/>
    <w:uiPriority w:val="99"/>
    <w:rsid w:val="005E7363"/>
    <w:pPr>
      <w:numPr>
        <w:numId w:val="6"/>
      </w:numPr>
    </w:pPr>
  </w:style>
  <w:style w:type="paragraph" w:styleId="Title">
    <w:name w:val="Title"/>
    <w:basedOn w:val="Normal"/>
    <w:next w:val="BodyText"/>
    <w:link w:val="TitleChar"/>
    <w:uiPriority w:val="10"/>
    <w:rsid w:val="005D4250"/>
    <w:rPr>
      <w:rFonts w:asciiTheme="majorHAnsi" w:eastAsiaTheme="majorEastAsia" w:hAnsiTheme="majorHAnsi" w:cstheme="majorBidi"/>
      <w:b/>
      <w:color w:val="51247A" w:themeColor="accent1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D4250"/>
    <w:rPr>
      <w:rFonts w:asciiTheme="majorHAnsi" w:eastAsiaTheme="majorEastAsia" w:hAnsiTheme="majorHAnsi" w:cstheme="majorBidi"/>
      <w:b/>
      <w:color w:val="51247A" w:themeColor="accent1"/>
      <w:sz w:val="72"/>
      <w:szCs w:val="56"/>
    </w:rPr>
  </w:style>
  <w:style w:type="paragraph" w:styleId="Subtitle">
    <w:name w:val="Subtitle"/>
    <w:basedOn w:val="Normal"/>
    <w:next w:val="BodyText"/>
    <w:link w:val="SubtitleChar"/>
    <w:uiPriority w:val="11"/>
    <w:rsid w:val="005D4250"/>
    <w:pPr>
      <w:numPr>
        <w:ilvl w:val="1"/>
      </w:numPr>
    </w:pPr>
    <w:rPr>
      <w:rFonts w:eastAsiaTheme="minorEastAsia"/>
      <w:color w:val="51247A" w:themeColor="accent1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D4250"/>
    <w:rPr>
      <w:rFonts w:eastAsiaTheme="minorEastAsia"/>
      <w:color w:val="51247A" w:themeColor="accent1"/>
      <w:sz w:val="28"/>
    </w:rPr>
  </w:style>
  <w:style w:type="paragraph" w:styleId="TOCHeading">
    <w:name w:val="TOC Heading"/>
    <w:basedOn w:val="Normal"/>
    <w:next w:val="Normal"/>
    <w:uiPriority w:val="39"/>
    <w:rsid w:val="00C474B7"/>
    <w:pPr>
      <w:spacing w:before="360" w:after="240"/>
    </w:pPr>
    <w:rPr>
      <w:color w:val="51247A" w:themeColor="accent1"/>
      <w:sz w:val="36"/>
    </w:rPr>
  </w:style>
  <w:style w:type="paragraph" w:styleId="TOC4">
    <w:name w:val="toc 4"/>
    <w:basedOn w:val="TOC1"/>
    <w:next w:val="Normal"/>
    <w:uiPriority w:val="39"/>
    <w:rsid w:val="00670B05"/>
    <w:pPr>
      <w:tabs>
        <w:tab w:val="left" w:pos="851"/>
      </w:tabs>
      <w:ind w:left="851" w:hanging="851"/>
    </w:pPr>
  </w:style>
  <w:style w:type="paragraph" w:styleId="TOC5">
    <w:name w:val="toc 5"/>
    <w:basedOn w:val="TOC2"/>
    <w:next w:val="Normal"/>
    <w:uiPriority w:val="39"/>
    <w:rsid w:val="00670B05"/>
    <w:pPr>
      <w:tabs>
        <w:tab w:val="left" w:pos="851"/>
      </w:tabs>
      <w:ind w:left="851" w:hanging="851"/>
    </w:pPr>
  </w:style>
  <w:style w:type="paragraph" w:styleId="TOC1">
    <w:name w:val="toc 1"/>
    <w:basedOn w:val="Normal"/>
    <w:next w:val="Normal"/>
    <w:uiPriority w:val="39"/>
    <w:rsid w:val="00B742E4"/>
    <w:pPr>
      <w:tabs>
        <w:tab w:val="right" w:leader="dot" w:pos="9639"/>
      </w:tabs>
      <w:spacing w:before="120" w:after="60"/>
    </w:pPr>
    <w:rPr>
      <w:b/>
    </w:rPr>
  </w:style>
  <w:style w:type="paragraph" w:styleId="TOC6">
    <w:name w:val="toc 6"/>
    <w:basedOn w:val="TOC3"/>
    <w:next w:val="Normal"/>
    <w:uiPriority w:val="39"/>
    <w:rsid w:val="00670B05"/>
    <w:pPr>
      <w:tabs>
        <w:tab w:val="left" w:pos="851"/>
      </w:tabs>
      <w:ind w:left="851" w:hanging="851"/>
    </w:pPr>
  </w:style>
  <w:style w:type="paragraph" w:styleId="Quote">
    <w:name w:val="Quote"/>
    <w:basedOn w:val="BodyText"/>
    <w:next w:val="Normal"/>
    <w:link w:val="QuoteChar"/>
    <w:uiPriority w:val="8"/>
    <w:rsid w:val="00A34437"/>
    <w:pPr>
      <w:spacing w:before="240" w:after="240"/>
      <w:ind w:left="567" w:right="567"/>
    </w:pPr>
    <w:rPr>
      <w:i/>
      <w:iCs/>
      <w:color w:val="51247A" w:themeColor="accent1"/>
    </w:rPr>
  </w:style>
  <w:style w:type="paragraph" w:styleId="TOC2">
    <w:name w:val="toc 2"/>
    <w:basedOn w:val="Normal"/>
    <w:next w:val="Normal"/>
    <w:uiPriority w:val="39"/>
    <w:rsid w:val="00B742E4"/>
    <w:pPr>
      <w:tabs>
        <w:tab w:val="right" w:leader="dot" w:pos="9639"/>
      </w:tabs>
      <w:spacing w:before="60" w:after="60"/>
    </w:pPr>
  </w:style>
  <w:style w:type="paragraph" w:styleId="TOC3">
    <w:name w:val="toc 3"/>
    <w:basedOn w:val="Normal"/>
    <w:next w:val="Normal"/>
    <w:uiPriority w:val="39"/>
    <w:rsid w:val="00B742E4"/>
    <w:pPr>
      <w:tabs>
        <w:tab w:val="right" w:leader="dot" w:pos="9639"/>
      </w:tabs>
      <w:spacing w:before="20" w:after="20"/>
    </w:pPr>
  </w:style>
  <w:style w:type="character" w:customStyle="1" w:styleId="QuoteChar">
    <w:name w:val="Quote Char"/>
    <w:basedOn w:val="DefaultParagraphFont"/>
    <w:link w:val="Quote"/>
    <w:uiPriority w:val="8"/>
    <w:rsid w:val="00A34437"/>
    <w:rPr>
      <w:i/>
      <w:iCs/>
      <w:color w:val="51247A" w:themeColor="accent1"/>
    </w:rPr>
  </w:style>
  <w:style w:type="paragraph" w:styleId="Footer">
    <w:name w:val="footer"/>
    <w:basedOn w:val="Normal"/>
    <w:link w:val="FooterChar"/>
    <w:uiPriority w:val="99"/>
    <w:rsid w:val="00B042DF"/>
    <w:pPr>
      <w:tabs>
        <w:tab w:val="left" w:pos="851"/>
      </w:tabs>
    </w:pPr>
    <w:rPr>
      <w:color w:val="51247A" w:themeColor="accent1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B042DF"/>
    <w:rPr>
      <w:color w:val="51247A" w:themeColor="accent1"/>
      <w:sz w:val="16"/>
    </w:rPr>
  </w:style>
  <w:style w:type="paragraph" w:styleId="Header">
    <w:name w:val="header"/>
    <w:basedOn w:val="Normal"/>
    <w:link w:val="HeaderChar"/>
    <w:uiPriority w:val="99"/>
    <w:rsid w:val="00C20C17"/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C20C17"/>
    <w:rPr>
      <w:sz w:val="18"/>
    </w:rPr>
  </w:style>
  <w:style w:type="table" w:styleId="TableGrid">
    <w:name w:val="Table Grid"/>
    <w:aliases w:val="Table No Border"/>
    <w:basedOn w:val="TableNormal"/>
    <w:uiPriority w:val="39"/>
    <w:rsid w:val="00A34437"/>
    <w:pPr>
      <w:spacing w:after="0" w:line="240" w:lineRule="auto"/>
    </w:pPr>
    <w:tblPr>
      <w:tblCellMar>
        <w:left w:w="0" w:type="dxa"/>
        <w:right w:w="0" w:type="dxa"/>
      </w:tblCellMar>
    </w:tblPr>
  </w:style>
  <w:style w:type="table" w:customStyle="1" w:styleId="TableUQ">
    <w:name w:val="Table UQ"/>
    <w:basedOn w:val="TableNormal"/>
    <w:uiPriority w:val="99"/>
    <w:rsid w:val="0025008F"/>
    <w:pPr>
      <w:spacing w:after="0" w:line="240" w:lineRule="auto"/>
    </w:pPr>
    <w:tblPr>
      <w:tblStyleRowBandSize w:val="1"/>
      <w:tblStyleColBandSize w:val="1"/>
      <w:tblBorders>
        <w:top w:val="single" w:sz="4" w:space="0" w:color="51247A" w:themeColor="accent1"/>
        <w:bottom w:val="single" w:sz="4" w:space="0" w:color="51247A" w:themeColor="accent1"/>
        <w:insideH w:val="single" w:sz="4" w:space="0" w:color="51247A" w:themeColor="accent1"/>
      </w:tblBorders>
      <w:tblCellMar>
        <w:left w:w="0" w:type="dxa"/>
        <w:right w:w="0" w:type="dxa"/>
      </w:tblCellMar>
    </w:tblPr>
    <w:tblStylePr w:type="firstRow">
      <w:rPr>
        <w:color w:val="FFFFFF" w:themeColor="background1"/>
      </w:rPr>
      <w:tblPr/>
      <w:tcPr>
        <w:tcBorders>
          <w:top w:val="single" w:sz="4" w:space="0" w:color="51247A" w:themeColor="accent1"/>
          <w:left w:val="single" w:sz="4" w:space="0" w:color="51247A" w:themeColor="accent1"/>
          <w:bottom w:val="single" w:sz="4" w:space="0" w:color="51247A" w:themeColor="accent1"/>
          <w:right w:val="single" w:sz="4" w:space="0" w:color="51247A" w:themeColor="accent1"/>
          <w:insideH w:val="nil"/>
          <w:insideV w:val="single" w:sz="4" w:space="0" w:color="51247A" w:themeColor="accent1"/>
          <w:tl2br w:val="nil"/>
          <w:tr2bl w:val="nil"/>
        </w:tcBorders>
        <w:shd w:val="clear" w:color="auto" w:fill="51247A" w:themeFill="accent1"/>
      </w:tcPr>
    </w:tblStylePr>
    <w:tblStylePr w:type="lastRow">
      <w:tblPr/>
      <w:tcPr>
        <w:shd w:val="clear" w:color="auto" w:fill="D8E6F3" w:themeFill="accent6" w:themeFillTint="33"/>
      </w:tcPr>
    </w:tblStylePr>
    <w:tblStylePr w:type="firstCol">
      <w:rPr>
        <w:color w:val="FFFFFF" w:themeColor="background1"/>
      </w:rPr>
      <w:tblPr/>
      <w:tcPr>
        <w:tcBorders>
          <w:insideH w:val="single" w:sz="4" w:space="0" w:color="FFFFFF" w:themeColor="background1"/>
        </w:tcBorders>
        <w:shd w:val="clear" w:color="auto" w:fill="51247A" w:themeFill="accent1"/>
      </w:tcPr>
    </w:tblStylePr>
    <w:tblStylePr w:type="lastCol">
      <w:tblPr/>
      <w:tcPr>
        <w:shd w:val="clear" w:color="auto" w:fill="D8E6F3" w:themeFill="accent6" w:themeFillTint="33"/>
      </w:tcPr>
    </w:tblStylePr>
    <w:tblStylePr w:type="band2Vert">
      <w:tblPr/>
      <w:tcPr>
        <w:shd w:val="clear" w:color="auto" w:fill="D8E6F3" w:themeFill="accent6" w:themeFillTint="33"/>
      </w:tcPr>
    </w:tblStylePr>
    <w:tblStylePr w:type="band2Horz">
      <w:tblPr/>
      <w:tcPr>
        <w:shd w:val="clear" w:color="auto" w:fill="D8E6F3" w:themeFill="accent6" w:themeFillTint="33"/>
      </w:tcPr>
    </w:tblStylePr>
  </w:style>
  <w:style w:type="table" w:customStyle="1" w:styleId="TableUQLined">
    <w:name w:val="Table UQ Lined"/>
    <w:basedOn w:val="TableNormal"/>
    <w:uiPriority w:val="99"/>
    <w:rsid w:val="007F5695"/>
    <w:pPr>
      <w:spacing w:after="0" w:line="240" w:lineRule="auto"/>
    </w:pPr>
    <w:tblPr>
      <w:tblStyleRowBandSize w:val="1"/>
      <w:tblStyleColBandSize w:val="1"/>
      <w:tblBorders>
        <w:top w:val="single" w:sz="4" w:space="0" w:color="51247A" w:themeColor="accent1"/>
        <w:bottom w:val="single" w:sz="18" w:space="0" w:color="51247A" w:themeColor="accent1"/>
        <w:insideH w:val="single" w:sz="4" w:space="0" w:color="51247A" w:themeColor="accent1"/>
      </w:tblBorders>
      <w:tblCellMar>
        <w:left w:w="0" w:type="dxa"/>
        <w:right w:w="0" w:type="dxa"/>
      </w:tblCellMar>
    </w:tblPr>
    <w:tblStylePr w:type="firstRow">
      <w:tblPr/>
      <w:tcPr>
        <w:tcBorders>
          <w:top w:val="single" w:sz="18" w:space="0" w:color="51247A" w:themeColor="accent1"/>
          <w:left w:val="nil"/>
          <w:bottom w:val="single" w:sz="18" w:space="0" w:color="51247A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</w:rPr>
      <w:tblPr/>
      <w:tcPr>
        <w:shd w:val="clear" w:color="auto" w:fill="D8E6F3" w:themeFill="accent6" w:themeFillTint="33"/>
      </w:tcPr>
    </w:tblStylePr>
    <w:tblStylePr w:type="lastCol">
      <w:tblPr/>
      <w:tcPr>
        <w:shd w:val="clear" w:color="auto" w:fill="D8E6F3" w:themeFill="accent6" w:themeFillTint="33"/>
      </w:tcPr>
    </w:tblStylePr>
    <w:tblStylePr w:type="band2Vert">
      <w:tblPr/>
      <w:tcPr>
        <w:shd w:val="clear" w:color="auto" w:fill="D8E6F3" w:themeFill="accent6" w:themeFillTint="33"/>
      </w:tcPr>
    </w:tblStylePr>
    <w:tblStylePr w:type="band2Horz">
      <w:tblPr/>
      <w:tcPr>
        <w:shd w:val="clear" w:color="auto" w:fill="DCC8EF" w:themeFill="accent1" w:themeFillTint="33"/>
      </w:tcPr>
    </w:tblStylePr>
  </w:style>
  <w:style w:type="paragraph" w:customStyle="1" w:styleId="TableText">
    <w:name w:val="Table Text"/>
    <w:basedOn w:val="Normal"/>
    <w:uiPriority w:val="3"/>
    <w:qFormat/>
    <w:rsid w:val="00B025B0"/>
    <w:pPr>
      <w:spacing w:before="60" w:after="60"/>
      <w:ind w:left="113" w:right="113"/>
    </w:pPr>
  </w:style>
  <w:style w:type="paragraph" w:customStyle="1" w:styleId="TableHeading">
    <w:name w:val="Table Heading"/>
    <w:basedOn w:val="TableText"/>
    <w:uiPriority w:val="3"/>
    <w:qFormat/>
    <w:rsid w:val="00B025B0"/>
    <w:rPr>
      <w:b/>
    </w:rPr>
  </w:style>
  <w:style w:type="paragraph" w:customStyle="1" w:styleId="TableBullet">
    <w:name w:val="Table Bullet"/>
    <w:basedOn w:val="TableText"/>
    <w:uiPriority w:val="4"/>
    <w:qFormat/>
    <w:rsid w:val="00B025B0"/>
    <w:pPr>
      <w:numPr>
        <w:numId w:val="7"/>
      </w:numPr>
    </w:pPr>
  </w:style>
  <w:style w:type="paragraph" w:customStyle="1" w:styleId="TableBullet2">
    <w:name w:val="Table Bullet 2"/>
    <w:basedOn w:val="TableBullet"/>
    <w:uiPriority w:val="19"/>
    <w:rsid w:val="00B025B0"/>
    <w:pPr>
      <w:numPr>
        <w:ilvl w:val="1"/>
      </w:numPr>
    </w:pPr>
  </w:style>
  <w:style w:type="paragraph" w:customStyle="1" w:styleId="TableNumber">
    <w:name w:val="Table Number"/>
    <w:basedOn w:val="TableText"/>
    <w:uiPriority w:val="4"/>
    <w:qFormat/>
    <w:rsid w:val="00B025B0"/>
    <w:pPr>
      <w:numPr>
        <w:numId w:val="8"/>
      </w:numPr>
    </w:pPr>
  </w:style>
  <w:style w:type="paragraph" w:customStyle="1" w:styleId="TableNumber2">
    <w:name w:val="Table Number 2"/>
    <w:basedOn w:val="TableNumber"/>
    <w:uiPriority w:val="19"/>
    <w:rsid w:val="00B025B0"/>
    <w:pPr>
      <w:numPr>
        <w:ilvl w:val="1"/>
      </w:numPr>
    </w:pPr>
  </w:style>
  <w:style w:type="numbering" w:customStyle="1" w:styleId="ListTableBullet">
    <w:name w:val="List_TableBullet"/>
    <w:uiPriority w:val="99"/>
    <w:rsid w:val="00B025B0"/>
    <w:pPr>
      <w:numPr>
        <w:numId w:val="7"/>
      </w:numPr>
    </w:pPr>
  </w:style>
  <w:style w:type="numbering" w:customStyle="1" w:styleId="ListTableNumber">
    <w:name w:val="List_TableNumber"/>
    <w:uiPriority w:val="99"/>
    <w:rsid w:val="00B025B0"/>
    <w:pPr>
      <w:numPr>
        <w:numId w:val="8"/>
      </w:numPr>
    </w:pPr>
  </w:style>
  <w:style w:type="paragraph" w:customStyle="1" w:styleId="CoverDetails">
    <w:name w:val="Cover Details"/>
    <w:basedOn w:val="Normal"/>
    <w:next w:val="BodyText"/>
    <w:uiPriority w:val="12"/>
    <w:rsid w:val="005D4250"/>
    <w:rPr>
      <w:b/>
      <w:color w:val="51247A" w:themeColor="accent1"/>
      <w:sz w:val="28"/>
    </w:rPr>
  </w:style>
  <w:style w:type="paragraph" w:customStyle="1" w:styleId="AppendixH2">
    <w:name w:val="Appendix H2"/>
    <w:basedOn w:val="Heading2"/>
    <w:next w:val="BodyText"/>
    <w:uiPriority w:val="14"/>
    <w:qFormat/>
    <w:rsid w:val="00C474B7"/>
    <w:pPr>
      <w:numPr>
        <w:ilvl w:val="1"/>
        <w:numId w:val="14"/>
      </w:numPr>
    </w:pPr>
  </w:style>
  <w:style w:type="paragraph" w:customStyle="1" w:styleId="AppendixH3">
    <w:name w:val="Appendix H3"/>
    <w:basedOn w:val="Heading3"/>
    <w:next w:val="BodyText"/>
    <w:uiPriority w:val="14"/>
    <w:qFormat/>
    <w:rsid w:val="00C474B7"/>
    <w:pPr>
      <w:numPr>
        <w:ilvl w:val="2"/>
        <w:numId w:val="14"/>
      </w:numPr>
    </w:pPr>
  </w:style>
  <w:style w:type="numbering" w:customStyle="1" w:styleId="ListAppendix">
    <w:name w:val="List_Appendix"/>
    <w:uiPriority w:val="99"/>
    <w:rsid w:val="00C474B7"/>
    <w:pPr>
      <w:numPr>
        <w:numId w:val="9"/>
      </w:numPr>
    </w:pPr>
  </w:style>
  <w:style w:type="paragraph" w:styleId="TOC8">
    <w:name w:val="toc 8"/>
    <w:basedOn w:val="TOC2"/>
    <w:next w:val="Normal"/>
    <w:uiPriority w:val="39"/>
    <w:rsid w:val="00B742E4"/>
    <w:pPr>
      <w:tabs>
        <w:tab w:val="left" w:pos="1701"/>
      </w:tabs>
    </w:pPr>
  </w:style>
  <w:style w:type="paragraph" w:styleId="TableofFigures">
    <w:name w:val="table of figures"/>
    <w:basedOn w:val="Normal"/>
    <w:next w:val="Normal"/>
    <w:uiPriority w:val="99"/>
    <w:unhideWhenUsed/>
    <w:rsid w:val="00B742E4"/>
    <w:pPr>
      <w:tabs>
        <w:tab w:val="left" w:pos="1134"/>
        <w:tab w:val="right" w:leader="dot" w:pos="9628"/>
      </w:tabs>
      <w:spacing w:before="60" w:after="60"/>
      <w:ind w:left="1134" w:hanging="1134"/>
    </w:pPr>
  </w:style>
  <w:style w:type="character" w:styleId="Hyperlink">
    <w:name w:val="Hyperlink"/>
    <w:basedOn w:val="DefaultParagraphFont"/>
    <w:uiPriority w:val="99"/>
    <w:rsid w:val="00B742E4"/>
    <w:rPr>
      <w:color w:val="51247A" w:themeColor="hyperlink"/>
      <w:u w:val="single"/>
    </w:rPr>
  </w:style>
  <w:style w:type="numbering" w:customStyle="1" w:styleId="ListNumberedHeadings">
    <w:name w:val="List_NumberedHeadings"/>
    <w:uiPriority w:val="99"/>
    <w:rsid w:val="006C0E44"/>
    <w:pPr>
      <w:numPr>
        <w:numId w:val="10"/>
      </w:numPr>
    </w:pPr>
  </w:style>
  <w:style w:type="character" w:customStyle="1" w:styleId="Heading9Char">
    <w:name w:val="Heading 9 Char"/>
    <w:aliases w:val="Appendix H11 Char"/>
    <w:basedOn w:val="DefaultParagraphFont"/>
    <w:link w:val="Heading9"/>
    <w:uiPriority w:val="12"/>
    <w:rsid w:val="00C474B7"/>
    <w:rPr>
      <w:b/>
      <w:iCs/>
      <w:color w:val="51247A" w:themeColor="accent1"/>
      <w:sz w:val="64"/>
      <w:szCs w:val="21"/>
    </w:rPr>
  </w:style>
  <w:style w:type="paragraph" w:styleId="FootnoteText">
    <w:name w:val="footnote text"/>
    <w:basedOn w:val="Normal"/>
    <w:link w:val="FootnoteTextChar"/>
    <w:uiPriority w:val="99"/>
    <w:rsid w:val="00B13955"/>
    <w:pPr>
      <w:tabs>
        <w:tab w:val="left" w:pos="284"/>
      </w:tabs>
      <w:ind w:left="284" w:hanging="284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13955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rsid w:val="00C20C17"/>
    <w:rPr>
      <w:vertAlign w:val="superscript"/>
    </w:rPr>
  </w:style>
  <w:style w:type="character" w:styleId="FollowedHyperlink">
    <w:name w:val="FollowedHyperlink"/>
    <w:basedOn w:val="DefaultParagraphFont"/>
    <w:uiPriority w:val="15"/>
    <w:rsid w:val="00670B05"/>
    <w:rPr>
      <w:color w:val="962A8B" w:themeColor="followedHyperlink"/>
      <w:u w:val="single"/>
    </w:rPr>
  </w:style>
  <w:style w:type="paragraph" w:customStyle="1" w:styleId="DividerTitle">
    <w:name w:val="Divider Title"/>
    <w:basedOn w:val="Normal"/>
    <w:uiPriority w:val="19"/>
    <w:qFormat/>
    <w:rsid w:val="00716942"/>
    <w:pPr>
      <w:spacing w:line="216" w:lineRule="auto"/>
    </w:pPr>
    <w:rPr>
      <w:color w:val="51247A" w:themeColor="accent1"/>
      <w:sz w:val="60"/>
    </w:rPr>
  </w:style>
  <w:style w:type="paragraph" w:customStyle="1" w:styleId="SectionTitleNumbered">
    <w:name w:val="Section Title Numbered"/>
    <w:basedOn w:val="Normal"/>
    <w:uiPriority w:val="19"/>
    <w:qFormat/>
    <w:rsid w:val="00614669"/>
    <w:pPr>
      <w:numPr>
        <w:numId w:val="13"/>
      </w:numPr>
      <w:spacing w:before="120"/>
    </w:pPr>
    <w:rPr>
      <w:color w:val="51247A" w:themeColor="accent1"/>
      <w:sz w:val="48"/>
    </w:rPr>
  </w:style>
  <w:style w:type="numbering" w:customStyle="1" w:styleId="ListSectionTitle">
    <w:name w:val="List_SectionTitle"/>
    <w:uiPriority w:val="99"/>
    <w:rsid w:val="00614669"/>
    <w:pPr>
      <w:numPr>
        <w:numId w:val="12"/>
      </w:numPr>
    </w:pPr>
  </w:style>
  <w:style w:type="paragraph" w:customStyle="1" w:styleId="Sectiontext">
    <w:name w:val="Section text"/>
    <w:basedOn w:val="Normal"/>
    <w:uiPriority w:val="19"/>
    <w:qFormat/>
    <w:rsid w:val="004972A0"/>
    <w:pPr>
      <w:spacing w:after="120" w:line="252" w:lineRule="auto"/>
      <w:ind w:right="7795"/>
    </w:pPr>
    <w:rPr>
      <w:sz w:val="18"/>
    </w:rPr>
  </w:style>
  <w:style w:type="paragraph" w:customStyle="1" w:styleId="DividerSectionTitle">
    <w:name w:val="Divider Section Title"/>
    <w:basedOn w:val="Normal"/>
    <w:uiPriority w:val="19"/>
    <w:qFormat/>
    <w:rsid w:val="00614669"/>
    <w:rPr>
      <w:b/>
      <w:color w:val="51247A" w:themeColor="accent1"/>
      <w:sz w:val="48"/>
    </w:rPr>
  </w:style>
  <w:style w:type="paragraph" w:customStyle="1" w:styleId="SectionNumberOnly">
    <w:name w:val="Section Number Only"/>
    <w:basedOn w:val="Normal"/>
    <w:uiPriority w:val="19"/>
    <w:qFormat/>
    <w:rsid w:val="00614669"/>
    <w:pPr>
      <w:numPr>
        <w:ilvl w:val="1"/>
        <w:numId w:val="13"/>
      </w:numPr>
      <w:spacing w:after="120"/>
    </w:pPr>
    <w:rPr>
      <w:color w:val="962A8B" w:themeColor="accent2"/>
      <w:sz w:val="72"/>
    </w:rPr>
  </w:style>
  <w:style w:type="character" w:styleId="CommentReference">
    <w:name w:val="annotation reference"/>
    <w:basedOn w:val="DefaultParagraphFont"/>
    <w:uiPriority w:val="99"/>
    <w:semiHidden/>
    <w:unhideWhenUsed/>
    <w:rsid w:val="000B3E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3E75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3E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3E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3E7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3E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E75"/>
    <w:rPr>
      <w:rFonts w:ascii="Segoe UI" w:hAnsi="Segoe UI" w:cs="Segoe UI"/>
      <w:sz w:val="18"/>
      <w:szCs w:val="18"/>
    </w:rPr>
  </w:style>
  <w:style w:type="paragraph" w:customStyle="1" w:styleId="BackCoverDetails">
    <w:name w:val="Back Cover Details"/>
    <w:basedOn w:val="Normal"/>
    <w:uiPriority w:val="20"/>
    <w:qFormat/>
    <w:rsid w:val="00D32971"/>
    <w:pPr>
      <w:numPr>
        <w:numId w:val="5"/>
      </w:numPr>
      <w:tabs>
        <w:tab w:val="left" w:pos="851"/>
      </w:tabs>
      <w:spacing w:before="240" w:after="240"/>
    </w:pPr>
    <w:rPr>
      <w:bCs/>
      <w:color w:val="FFFFFF" w:themeColor="background1"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32971"/>
    <w:rPr>
      <w:color w:val="605E5C"/>
      <w:shd w:val="clear" w:color="auto" w:fill="E1DFDD"/>
    </w:rPr>
  </w:style>
  <w:style w:type="paragraph" w:customStyle="1" w:styleId="ReferenceText">
    <w:name w:val="Reference Text"/>
    <w:basedOn w:val="Normal"/>
    <w:uiPriority w:val="8"/>
    <w:qFormat/>
    <w:rsid w:val="006E71A4"/>
    <w:pPr>
      <w:spacing w:before="120" w:after="120" w:line="264" w:lineRule="auto"/>
      <w:ind w:left="425" w:hanging="425"/>
    </w:pPr>
    <w:rPr>
      <w:lang w:eastAsia="en-AU"/>
    </w:rPr>
  </w:style>
  <w:style w:type="paragraph" w:customStyle="1" w:styleId="Breakouttext1">
    <w:name w:val="Break out text 1"/>
    <w:qFormat/>
    <w:rsid w:val="00D97DCF"/>
    <w:rPr>
      <w:rFonts w:ascii="Arial" w:eastAsia="+mn-ea" w:hAnsi="Arial" w:cs="+mn-cs"/>
      <w:color w:val="FFFFFF"/>
      <w:kern w:val="24"/>
      <w:sz w:val="32"/>
      <w:szCs w:val="34"/>
    </w:rPr>
  </w:style>
  <w:style w:type="paragraph" w:customStyle="1" w:styleId="Titleline2">
    <w:name w:val="Title line 2"/>
    <w:basedOn w:val="Title"/>
    <w:uiPriority w:val="10"/>
    <w:qFormat/>
    <w:rsid w:val="00082A2A"/>
    <w:pPr>
      <w:spacing w:before="240"/>
    </w:pPr>
    <w:rPr>
      <w:sz w:val="48"/>
    </w:rPr>
  </w:style>
  <w:style w:type="numbering" w:customStyle="1" w:styleId="CurrentList1">
    <w:name w:val="Current List1"/>
    <w:uiPriority w:val="99"/>
    <w:rsid w:val="00CA3849"/>
    <w:pPr>
      <w:numPr>
        <w:numId w:val="15"/>
      </w:numPr>
    </w:pPr>
  </w:style>
  <w:style w:type="table" w:styleId="GridTable1Light">
    <w:name w:val="Grid Table 1 Light"/>
    <w:basedOn w:val="TableNormal"/>
    <w:uiPriority w:val="46"/>
    <w:rsid w:val="0006789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3">
    <w:name w:val="Grid Table 4 Accent 3"/>
    <w:basedOn w:val="TableNormal"/>
    <w:uiPriority w:val="49"/>
    <w:rsid w:val="00067897"/>
    <w:pPr>
      <w:spacing w:after="0" w:line="240" w:lineRule="auto"/>
    </w:pPr>
    <w:tblPr>
      <w:tblStyleRowBandSize w:val="1"/>
      <w:tblStyleColBandSize w:val="1"/>
      <w:tblBorders>
        <w:top w:val="single" w:sz="4" w:space="0" w:color="E7E3E0" w:themeColor="accent3" w:themeTint="99"/>
        <w:left w:val="single" w:sz="4" w:space="0" w:color="E7E3E0" w:themeColor="accent3" w:themeTint="99"/>
        <w:bottom w:val="single" w:sz="4" w:space="0" w:color="E7E3E0" w:themeColor="accent3" w:themeTint="99"/>
        <w:right w:val="single" w:sz="4" w:space="0" w:color="E7E3E0" w:themeColor="accent3" w:themeTint="99"/>
        <w:insideH w:val="single" w:sz="4" w:space="0" w:color="E7E3E0" w:themeColor="accent3" w:themeTint="99"/>
        <w:insideV w:val="single" w:sz="4" w:space="0" w:color="E7E3E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7D1CC" w:themeColor="accent3"/>
          <w:left w:val="single" w:sz="4" w:space="0" w:color="D7D1CC" w:themeColor="accent3"/>
          <w:bottom w:val="single" w:sz="4" w:space="0" w:color="D7D1CC" w:themeColor="accent3"/>
          <w:right w:val="single" w:sz="4" w:space="0" w:color="D7D1CC" w:themeColor="accent3"/>
          <w:insideH w:val="nil"/>
          <w:insideV w:val="nil"/>
        </w:tcBorders>
        <w:shd w:val="clear" w:color="auto" w:fill="D7D1CC" w:themeFill="accent3"/>
      </w:tcPr>
    </w:tblStylePr>
    <w:tblStylePr w:type="lastRow">
      <w:rPr>
        <w:b/>
        <w:bCs/>
      </w:rPr>
      <w:tblPr/>
      <w:tcPr>
        <w:tcBorders>
          <w:top w:val="double" w:sz="4" w:space="0" w:color="D7D1C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5F4" w:themeFill="accent3" w:themeFillTint="33"/>
      </w:tcPr>
    </w:tblStylePr>
    <w:tblStylePr w:type="band1Horz">
      <w:tblPr/>
      <w:tcPr>
        <w:shd w:val="clear" w:color="auto" w:fill="F7F5F4" w:themeFill="accent3" w:themeFillTint="33"/>
      </w:tcPr>
    </w:tblStylePr>
  </w:style>
  <w:style w:type="paragraph" w:customStyle="1" w:styleId="Default">
    <w:name w:val="Default"/>
    <w:rsid w:val="0065561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CE228B"/>
    <w:pPr>
      <w:spacing w:after="0"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5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image" Target="media/image7.png"/><Relationship Id="rId26" Type="http://schemas.openxmlformats.org/officeDocument/2006/relationships/image" Target="media/image15.emf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hyperlink" Target="mailto:john@uq.edu.au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emf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www.uq.edu.au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emf"/><Relationship Id="rId37" Type="http://schemas.openxmlformats.org/officeDocument/2006/relationships/header" Target="header1.xml"/><Relationship Id="rId40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mailto:john@uq.edu.au" TargetMode="External"/><Relationship Id="rId36" Type="http://schemas.openxmlformats.org/officeDocument/2006/relationships/image" Target="media/image16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image" Target="media/image11.png"/><Relationship Id="rId27" Type="http://schemas.openxmlformats.org/officeDocument/2006/relationships/hyperlink" Target="https://doi.org/10.1093/nar/gkz365" TargetMode="External"/><Relationship Id="rId35" Type="http://schemas.openxmlformats.org/officeDocument/2006/relationships/hyperlink" Target="http://www.uq.edu.au/" TargetMode="Externa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qsande7\OneDrive%20-%20The%20University%20of%20Queensland\Desktop\Standard%20Operating%20Procedure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9A8377616FD41118AAEBD7FD9E07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C5D17F-1B56-4275-8CDD-029121C4DBE4}"/>
      </w:docPartPr>
      <w:docPartBody>
        <w:p w:rsidR="005D60F6" w:rsidRDefault="00782F55">
          <w:pPr>
            <w:pStyle w:val="79A8377616FD41118AAEBD7FD9E075D7"/>
          </w:pPr>
          <w:r w:rsidRPr="001741BF">
            <w:rPr>
              <w:highlight w:val="yellow"/>
            </w:rPr>
            <w:t>[</w:t>
          </w:r>
          <w:r>
            <w:rPr>
              <w:highlight w:val="yellow"/>
            </w:rPr>
            <w:t>Entity Name</w:t>
          </w:r>
          <w:r w:rsidRPr="001741BF">
            <w:rPr>
              <w:highlight w:val="yellow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Rounded MT">
    <w:altName w:val="Arial"/>
    <w:charset w:val="00"/>
    <w:family w:val="auto"/>
    <w:pitch w:val="variable"/>
    <w:sig w:usb0="80000027" w:usb1="00000000" w:usb2="00000000" w:usb3="00000000" w:csb0="00000001" w:csb1="00000000"/>
  </w:font>
  <w:font w:name="Gotham Light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altName w:val="Cambria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F55"/>
    <w:rsid w:val="000A359D"/>
    <w:rsid w:val="001331C2"/>
    <w:rsid w:val="005D0F22"/>
    <w:rsid w:val="005D60F6"/>
    <w:rsid w:val="00657804"/>
    <w:rsid w:val="00782F55"/>
    <w:rsid w:val="008803C6"/>
    <w:rsid w:val="00B0099C"/>
    <w:rsid w:val="00E74EE8"/>
    <w:rsid w:val="00F607D7"/>
    <w:rsid w:val="00FB6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9A8377616FD41118AAEBD7FD9E075D7">
    <w:name w:val="79A8377616FD41118AAEBD7FD9E075D7"/>
  </w:style>
  <w:style w:type="character" w:styleId="PlaceholderText">
    <w:name w:val="Placeholder Text"/>
    <w:basedOn w:val="DefaultParagraphFont"/>
    <w:uiPriority w:val="99"/>
    <w:semiHidden/>
    <w:rsid w:val="00782F5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532">
      <a:dk1>
        <a:sysClr val="windowText" lastClr="000000"/>
      </a:dk1>
      <a:lt1>
        <a:sysClr val="window" lastClr="FFFFFF"/>
      </a:lt1>
      <a:dk2>
        <a:srgbClr val="51247A"/>
      </a:dk2>
      <a:lt2>
        <a:srgbClr val="D7D1CC"/>
      </a:lt2>
      <a:accent1>
        <a:srgbClr val="51247A"/>
      </a:accent1>
      <a:accent2>
        <a:srgbClr val="962A8B"/>
      </a:accent2>
      <a:accent3>
        <a:srgbClr val="D7D1CC"/>
      </a:accent3>
      <a:accent4>
        <a:srgbClr val="E62645"/>
      </a:accent4>
      <a:accent5>
        <a:srgbClr val="FBB800"/>
      </a:accent5>
      <a:accent6>
        <a:srgbClr val="4085C6"/>
      </a:accent6>
      <a:hlink>
        <a:srgbClr val="51247A"/>
      </a:hlink>
      <a:folHlink>
        <a:srgbClr val="962A8B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gradFill>
          <a:gsLst>
            <a:gs pos="0">
              <a:schemeClr val="accent1"/>
            </a:gs>
            <a:gs pos="80000">
              <a:srgbClr val="913493"/>
            </a:gs>
          </a:gsLst>
          <a:lin ang="5400000" scaled="1"/>
        </a:gradFill>
        <a:ln w="17432" cap="flat">
          <a:noFill/>
          <a:prstDash val="solid"/>
          <a:miter/>
        </a:ln>
      </a:spPr>
      <a:bodyPr rtlCol="0" anchor="t"/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1 Septembe 2022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alog xmlns="d6468061-32d6-4755-a8f8-bccca198e847" xsi:nil="true"/>
    <Date xmlns="d6468061-32d6-4755-a8f8-bccca198e847" xsi:nil="true"/>
    <Description xmlns="d6468061-32d6-4755-a8f8-bccca198e847" xsi:nil="true"/>
    <Link xmlns="d6468061-32d6-4755-a8f8-bccca198e847">
      <Url xsi:nil="true"/>
      <Description xsi:nil="true"/>
    </Link>
    <project_x0020_code xmlns="d6468061-32d6-4755-a8f8-bccca198e847" xsi:nil="true"/>
    <TaxCatchAll xmlns="33c0258f-e262-42da-ac39-2285f212ce97" xsi:nil="true"/>
    <lcf76f155ced4ddcb4097134ff3c332f xmlns="d6468061-32d6-4755-a8f8-bccca198e847">
      <Terms xmlns="http://schemas.microsoft.com/office/infopath/2007/PartnerControls"/>
    </lcf76f155ced4ddcb4097134ff3c332f>
    <Code xmlns="d6468061-32d6-4755-a8f8-bccca198e84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B75CFD3A2AD842A110BB4E851EAD2F" ma:contentTypeVersion="32" ma:contentTypeDescription="Create a new document." ma:contentTypeScope="" ma:versionID="a4e8a5a2b1c7b6f64d7a19826c2b75b6">
  <xsd:schema xmlns:xsd="http://www.w3.org/2001/XMLSchema" xmlns:xs="http://www.w3.org/2001/XMLSchema" xmlns:p="http://schemas.microsoft.com/office/2006/metadata/properties" xmlns:ns2="d6468061-32d6-4755-a8f8-bccca198e847" xmlns:ns3="33c0258f-e262-42da-ac39-2285f212ce97" targetNamespace="http://schemas.microsoft.com/office/2006/metadata/properties" ma:root="true" ma:fieldsID="9c2d1af867aab318e374ecbb883377b7" ns2:_="" ns3:_="">
    <xsd:import namespace="d6468061-32d6-4755-a8f8-bccca198e847"/>
    <xsd:import namespace="33c0258f-e262-42da-ac39-2285f212ce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Code" minOccurs="0"/>
                <xsd:element ref="ns2:project_x0020_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Description" minOccurs="0"/>
                <xsd:element ref="ns2:Link" minOccurs="0"/>
                <xsd:element ref="ns2:Date" minOccurs="0"/>
                <xsd:element ref="ns2:Catalog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468061-32d6-4755-a8f8-bccca198e8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Code" ma:index="17" nillable="true" ma:displayName="Code" ma:format="Dropdown" ma:internalName="Code">
      <xsd:simpleType>
        <xsd:restriction base="dms:Text">
          <xsd:maxLength value="255"/>
        </xsd:restriction>
      </xsd:simpleType>
    </xsd:element>
    <xsd:element name="project_x0020_code" ma:index="18" nillable="true" ma:displayName="project code" ma:list="{50601df5-af21-4075-bdf0-e6730b99c210}" ma:internalName="project_x0020_code" ma:readOnly="false" ma:showField="LinkTitleNoMenu">
      <xsd:simpleType>
        <xsd:restriction base="dms:Lookup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Description" ma:index="22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Link" ma:index="23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Date" ma:index="24" nillable="true" ma:displayName="Publish Date" ma:format="DateOnly" ma:internalName="Date">
      <xsd:simpleType>
        <xsd:restriction base="dms:DateTime"/>
      </xsd:simpleType>
    </xsd:element>
    <xsd:element name="Catalog" ma:index="25" nillable="true" ma:displayName="Catalog" ma:format="Dropdown" ma:internalName="Catalog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RISPR"/>
                    <xsd:enumeration value="Long read seq"/>
                    <xsd:enumeration value="Short read seq"/>
                  </xsd:restriction>
                </xsd:simpleType>
              </xsd:element>
            </xsd:sequence>
          </xsd:extension>
        </xsd:complexContent>
      </xsd:complex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28babe79-dfb6-408c-aa7a-07abcf6abb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9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c0258f-e262-42da-ac39-2285f212ce9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8" nillable="true" ma:displayName="Taxonomy Catch All Column" ma:hidden="true" ma:list="{d2d9c329-fefc-418b-aae1-931bd2f4fc73}" ma:internalName="TaxCatchAll" ma:showField="CatchAllData" ma:web="33c0258f-e262-42da-ac39-2285f212ce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72EF2A2-46B7-4E16-BCED-8FF4ECF2AD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FCE8A4-F9DE-4B68-A354-2423D2EAE089}">
  <ds:schemaRefs>
    <ds:schemaRef ds:uri="http://schemas.microsoft.com/office/2006/metadata/properties"/>
    <ds:schemaRef ds:uri="http://schemas.microsoft.com/office/infopath/2007/PartnerControls"/>
    <ds:schemaRef ds:uri="d6468061-32d6-4755-a8f8-bccca198e847"/>
    <ds:schemaRef ds:uri="33c0258f-e262-42da-ac39-2285f212ce97"/>
  </ds:schemaRefs>
</ds:datastoreItem>
</file>

<file path=customXml/itemProps4.xml><?xml version="1.0" encoding="utf-8"?>
<ds:datastoreItem xmlns:ds="http://schemas.openxmlformats.org/officeDocument/2006/customXml" ds:itemID="{2149568B-AFEC-474F-913B-203D3B55F78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80A09EE-3775-4BEA-8984-0E273E8934E9}"/>
</file>

<file path=docProps/app.xml><?xml version="1.0" encoding="utf-8"?>
<Properties xmlns="http://schemas.openxmlformats.org/officeDocument/2006/extended-properties" xmlns:vt="http://schemas.openxmlformats.org/officeDocument/2006/docPropsVTypes">
  <Template>Standard Operating Procedure Template</Template>
  <TotalTime>9558</TotalTime>
  <Pages>15</Pages>
  <Words>1932</Words>
  <Characters>9912</Characters>
  <Application>Microsoft Office Word</Application>
  <DocSecurity>0</DocSecurity>
  <Lines>291</Lines>
  <Paragraphs>207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[Collaborating group]/Genome Innovation Hub Standard Operating Procedure (SOP)</vt:lpstr>
    </vt:vector>
  </TitlesOfParts>
  <Company/>
  <LinksUpToDate>false</LinksUpToDate>
  <CharactersWithSpaces>11637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[Collaborating group]/Genome Innovation Hub Standard Operating Procedure (SOP)</dc:title>
  <dc:subject>gih.uq.edu.au</dc:subject>
  <dc:creator>Stacey Andersen</dc:creator>
  <cp:keywords/>
  <dc:description/>
  <cp:lastModifiedBy>Stacey Andersen</cp:lastModifiedBy>
  <cp:revision>395</cp:revision>
  <cp:lastPrinted>2023-08-31T02:53:00Z</cp:lastPrinted>
  <dcterms:created xsi:type="dcterms:W3CDTF">2022-09-01T02:19:00Z</dcterms:created>
  <dcterms:modified xsi:type="dcterms:W3CDTF">2024-04-03T02:43:00Z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f488380-630a-4f55-a077-a19445e3f360_Enabled">
    <vt:lpwstr>true</vt:lpwstr>
  </property>
  <property fmtid="{D5CDD505-2E9C-101B-9397-08002B2CF9AE}" pid="3" name="MSIP_Label_0f488380-630a-4f55-a077-a19445e3f360_SetDate">
    <vt:lpwstr>2022-05-06T04:56:22Z</vt:lpwstr>
  </property>
  <property fmtid="{D5CDD505-2E9C-101B-9397-08002B2CF9AE}" pid="4" name="MSIP_Label_0f488380-630a-4f55-a077-a19445e3f360_Method">
    <vt:lpwstr>Standard</vt:lpwstr>
  </property>
  <property fmtid="{D5CDD505-2E9C-101B-9397-08002B2CF9AE}" pid="5" name="MSIP_Label_0f488380-630a-4f55-a077-a19445e3f360_Name">
    <vt:lpwstr>OFFICIAL - INTERNAL</vt:lpwstr>
  </property>
  <property fmtid="{D5CDD505-2E9C-101B-9397-08002B2CF9AE}" pid="6" name="MSIP_Label_0f488380-630a-4f55-a077-a19445e3f360_SiteId">
    <vt:lpwstr>b6e377cf-9db3-46cb-91a2-fad9605bb15c</vt:lpwstr>
  </property>
  <property fmtid="{D5CDD505-2E9C-101B-9397-08002B2CF9AE}" pid="7" name="MSIP_Label_0f488380-630a-4f55-a077-a19445e3f360_ActionId">
    <vt:lpwstr>a2e999bf-5f8e-4e53-b8f7-ece85a598b64</vt:lpwstr>
  </property>
  <property fmtid="{D5CDD505-2E9C-101B-9397-08002B2CF9AE}" pid="8" name="MSIP_Label_0f488380-630a-4f55-a077-a19445e3f360_ContentBits">
    <vt:lpwstr>0</vt:lpwstr>
  </property>
  <property fmtid="{D5CDD505-2E9C-101B-9397-08002B2CF9AE}" pid="9" name="ContentTypeId">
    <vt:lpwstr>0x01010039B75CFD3A2AD842A110BB4E851EAD2F</vt:lpwstr>
  </property>
  <property fmtid="{D5CDD505-2E9C-101B-9397-08002B2CF9AE}" pid="10" name="MediaServiceImageTags">
    <vt:lpwstr/>
  </property>
  <property fmtid="{D5CDD505-2E9C-101B-9397-08002B2CF9AE}" pid="11" name="GrammarlyDocumentId">
    <vt:lpwstr>b4088611b537583257536ea1b44f3f02ec9c0eeec53b1710669bdac5d20a34f6</vt:lpwstr>
  </property>
</Properties>
</file>